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2D7A2" w14:textId="47B63C0B" w:rsidR="006336F4" w:rsidRPr="009D30F1" w:rsidRDefault="006E0982" w:rsidP="00AC293A">
      <w:pPr>
        <w:pStyle w:val="Title"/>
        <w:rPr>
          <w:rFonts w:ascii="Bodoni MT Black" w:hAnsi="Bodoni MT Black"/>
          <w:sz w:val="46"/>
          <w:szCs w:val="46"/>
        </w:rPr>
      </w:pPr>
      <w:r w:rsidRPr="009D30F1">
        <w:rPr>
          <w:rFonts w:ascii="Bodoni MT Black" w:hAnsi="Bodoni MT Black"/>
          <w:sz w:val="46"/>
          <w:szCs w:val="46"/>
        </w:rPr>
        <w:t xml:space="preserve">Dr </w:t>
      </w:r>
      <w:r w:rsidR="006336F4" w:rsidRPr="009D30F1">
        <w:rPr>
          <w:rFonts w:ascii="Bodoni MT Black" w:hAnsi="Bodoni MT Black"/>
          <w:sz w:val="46"/>
          <w:szCs w:val="46"/>
        </w:rPr>
        <w:t>Aisha Jalil</w:t>
      </w:r>
    </w:p>
    <w:tbl>
      <w:tblPr>
        <w:tblStyle w:val="TableGrid"/>
        <w:tblW w:w="10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1"/>
        <w:gridCol w:w="4358"/>
      </w:tblGrid>
      <w:tr w:rsidR="008845E7" w14:paraId="3B46F1A7" w14:textId="77777777" w:rsidTr="00BF69CE">
        <w:trPr>
          <w:trHeight w:val="2493"/>
        </w:trPr>
        <w:tc>
          <w:tcPr>
            <w:tcW w:w="5901" w:type="dxa"/>
          </w:tcPr>
          <w:p w14:paraId="78B16067" w14:textId="77777777" w:rsidR="0001239C" w:rsidRDefault="0001239C" w:rsidP="001C3ABA">
            <w:pPr>
              <w:spacing w:after="0" w:line="240" w:lineRule="auto"/>
              <w:rPr>
                <w:b/>
                <w:sz w:val="20"/>
                <w:szCs w:val="22"/>
              </w:rPr>
            </w:pPr>
          </w:p>
          <w:p w14:paraId="774903F3" w14:textId="77777777" w:rsidR="00F86CAF" w:rsidRDefault="00F86CAF" w:rsidP="00817237">
            <w:pPr>
              <w:spacing w:after="0" w:line="240" w:lineRule="auto"/>
              <w:rPr>
                <w:b/>
                <w:bCs/>
                <w:sz w:val="20"/>
                <w:szCs w:val="22"/>
              </w:rPr>
            </w:pPr>
          </w:p>
          <w:p w14:paraId="36EDDB23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Associate Professor (Sociology)</w:t>
            </w:r>
          </w:p>
          <w:p w14:paraId="5DFCAB4C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Human Nutrition and Dietetics</w:t>
            </w:r>
          </w:p>
          <w:p w14:paraId="41447DCB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NUST School of Health Sciences</w:t>
            </w:r>
          </w:p>
          <w:p w14:paraId="7B9A9FE5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Editorial Board Member, </w:t>
            </w:r>
            <w:r w:rsidRPr="00C960EF">
              <w:rPr>
                <w:b/>
                <w:bCs/>
                <w:i/>
                <w:iCs/>
                <w:sz w:val="20"/>
                <w:szCs w:val="22"/>
                <w:lang w:val="en-PK"/>
              </w:rPr>
              <w:t>Discover Social Science and Health</w:t>
            </w:r>
            <w:r w:rsidRPr="00C960EF">
              <w:rPr>
                <w:b/>
                <w:bCs/>
                <w:sz w:val="20"/>
                <w:szCs w:val="22"/>
                <w:lang w:val="en-PK"/>
              </w:rPr>
              <w:t> (Springer Nature)</w:t>
            </w:r>
          </w:p>
          <w:p w14:paraId="75F51B82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Charles Wallace Pakistan Trust Fellow (2023–24)</w:t>
            </w:r>
            <w:r w:rsidRPr="00C960EF">
              <w:rPr>
                <w:b/>
                <w:bCs/>
                <w:sz w:val="20"/>
                <w:szCs w:val="22"/>
                <w:lang w:val="en-PK"/>
              </w:rPr>
              <w:br/>
              <w:t>London School of Economics and Political Science, London, United Kingdom</w:t>
            </w:r>
            <w:r w:rsidRPr="00C960EF">
              <w:rPr>
                <w:b/>
                <w:bCs/>
                <w:sz w:val="20"/>
                <w:szCs w:val="22"/>
                <w:lang w:val="en-PK"/>
              </w:rPr>
              <w:br/>
              <w:t>LSE Website: </w:t>
            </w:r>
            <w:hyperlink r:id="rId8" w:tgtFrame="_blank" w:tooltip="https://www.lse.ac.uk/south-asia-centre/people/visiting-fellows" w:history="1">
              <w:r w:rsidRPr="00C960EF">
                <w:rPr>
                  <w:rStyle w:val="Hyperlink"/>
                  <w:b/>
                  <w:bCs/>
                  <w:sz w:val="20"/>
                  <w:szCs w:val="22"/>
                  <w:lang w:val="en-PK"/>
                </w:rPr>
                <w:t>https://www.lse.ac.uk/south-asia-centre/people/visiting-fellows</w:t>
              </w:r>
            </w:hyperlink>
          </w:p>
          <w:p w14:paraId="572D4C3A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Erasmus+ International Mobility Grant (2025)</w:t>
            </w:r>
            <w:r w:rsidRPr="00C960EF">
              <w:rPr>
                <w:b/>
                <w:bCs/>
                <w:sz w:val="20"/>
                <w:szCs w:val="22"/>
                <w:lang w:val="en-PK"/>
              </w:rPr>
              <w:br/>
              <w:t>Mykolas Romeris University, Vilnius, Lithuania</w:t>
            </w:r>
          </w:p>
          <w:p w14:paraId="7FD22C9A" w14:textId="061CF8F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ORCID ID:</w:t>
            </w:r>
            <w:r w:rsidR="00CC07DF">
              <w:rPr>
                <w:b/>
                <w:bCs/>
                <w:sz w:val="20"/>
                <w:szCs w:val="22"/>
                <w:lang w:val="en-PK"/>
              </w:rPr>
              <w:t xml:space="preserve"> </w:t>
            </w:r>
            <w:hyperlink r:id="rId9" w:tgtFrame="_blank" w:tooltip="https://orcid.org/0000-0002-2935-4756" w:history="1">
              <w:r w:rsidRPr="00C960EF">
                <w:rPr>
                  <w:rStyle w:val="Hyperlink"/>
                  <w:b/>
                  <w:bCs/>
                  <w:sz w:val="20"/>
                  <w:szCs w:val="22"/>
                  <w:lang w:val="en-PK"/>
                </w:rPr>
                <w:t>https://orcid.org/0000-0002-2935-4756</w:t>
              </w:r>
            </w:hyperlink>
          </w:p>
          <w:p w14:paraId="3D06007D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NSHS: </w:t>
            </w:r>
            <w:hyperlink r:id="rId10" w:tgtFrame="_blank" w:tooltip="https://nshs.nust.edu.pk/faculty/" w:history="1">
              <w:r w:rsidRPr="00C960EF">
                <w:rPr>
                  <w:rStyle w:val="Hyperlink"/>
                  <w:b/>
                  <w:bCs/>
                  <w:sz w:val="20"/>
                  <w:szCs w:val="22"/>
                  <w:lang w:val="en-PK"/>
                </w:rPr>
                <w:t>https://nshs.nust.edu.pk/faculty/</w:t>
              </w:r>
            </w:hyperlink>
          </w:p>
          <w:p w14:paraId="2A4D8EA8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Address: H12 Campus, Islamabad, 44000, Pakistan</w:t>
            </w:r>
            <w:r w:rsidRPr="00C960EF">
              <w:rPr>
                <w:b/>
                <w:bCs/>
                <w:sz w:val="20"/>
                <w:szCs w:val="22"/>
                <w:lang w:val="en-PK"/>
              </w:rPr>
              <w:br/>
            </w:r>
          </w:p>
          <w:p w14:paraId="7C66954D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Mail: aisha.jalil@nshs.nust.edu.pk</w:t>
            </w:r>
          </w:p>
          <w:p w14:paraId="067A95C0" w14:textId="77777777" w:rsidR="00C960EF" w:rsidRPr="00C960EF" w:rsidRDefault="00C960EF" w:rsidP="00C960EF">
            <w:pPr>
              <w:spacing w:after="0" w:line="240" w:lineRule="auto"/>
              <w:rPr>
                <w:b/>
                <w:bCs/>
                <w:sz w:val="20"/>
                <w:szCs w:val="22"/>
                <w:lang w:val="en-PK"/>
              </w:rPr>
            </w:pPr>
            <w:r w:rsidRPr="00C960EF">
              <w:rPr>
                <w:b/>
                <w:bCs/>
                <w:sz w:val="20"/>
                <w:szCs w:val="22"/>
                <w:lang w:val="en-PK"/>
              </w:rPr>
              <w:t>Phone: 92-334-1964387</w:t>
            </w:r>
          </w:p>
          <w:p w14:paraId="3212093C" w14:textId="77777777" w:rsidR="00C960EF" w:rsidRDefault="00C960EF" w:rsidP="00817237">
            <w:pPr>
              <w:spacing w:after="0" w:line="240" w:lineRule="auto"/>
              <w:rPr>
                <w:b/>
                <w:bCs/>
                <w:sz w:val="20"/>
                <w:szCs w:val="22"/>
              </w:rPr>
            </w:pPr>
          </w:p>
          <w:p w14:paraId="2F3C6EC7" w14:textId="4BBA1C59" w:rsidR="00821697" w:rsidRDefault="00821697" w:rsidP="00817237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821697">
              <w:rPr>
                <w:bCs/>
                <w:sz w:val="20"/>
                <w:szCs w:val="22"/>
              </w:rPr>
              <w:t>Web of Science Researcher ID: S-8342-2016</w:t>
            </w:r>
          </w:p>
          <w:p w14:paraId="1552872F" w14:textId="048B5534" w:rsidR="00821697" w:rsidRPr="00821697" w:rsidRDefault="00633000" w:rsidP="00817237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Scopus Author ID: 56498727400</w:t>
            </w:r>
          </w:p>
          <w:p w14:paraId="3F630CE9" w14:textId="6656ED71" w:rsidR="00FC2C3E" w:rsidRPr="006164B6" w:rsidRDefault="00FC2C3E" w:rsidP="00817237">
            <w:pPr>
              <w:spacing w:after="0" w:line="240" w:lineRule="auto"/>
              <w:rPr>
                <w:rStyle w:val="Hyperlink"/>
                <w:color w:val="auto"/>
                <w:u w:val="none"/>
              </w:rPr>
            </w:pPr>
            <w:r w:rsidRPr="00E6028B">
              <w:rPr>
                <w:bCs/>
                <w:sz w:val="20"/>
                <w:szCs w:val="22"/>
              </w:rPr>
              <w:t>Mail:</w:t>
            </w:r>
            <w:r w:rsidR="00E6028B" w:rsidRPr="00E6028B">
              <w:rPr>
                <w:bCs/>
                <w:sz w:val="20"/>
                <w:szCs w:val="22"/>
              </w:rPr>
              <w:t xml:space="preserve"> </w:t>
            </w:r>
            <w:hyperlink r:id="rId11" w:history="1">
              <w:r w:rsidR="006164B6" w:rsidRPr="00C96527">
                <w:rPr>
                  <w:rStyle w:val="Hyperlink"/>
                </w:rPr>
                <w:t>aisha.jalil@nshs.nust</w:t>
              </w:r>
              <w:r w:rsidR="006164B6" w:rsidRPr="00C96527">
                <w:rPr>
                  <w:rStyle w:val="Hyperlink"/>
                  <w:bCs/>
                  <w:sz w:val="20"/>
                  <w:szCs w:val="22"/>
                </w:rPr>
                <w:t>.edu.pk</w:t>
              </w:r>
            </w:hyperlink>
            <w:r w:rsidR="00E6028B">
              <w:rPr>
                <w:bCs/>
                <w:sz w:val="20"/>
                <w:szCs w:val="22"/>
              </w:rPr>
              <w:t xml:space="preserve"> </w:t>
            </w:r>
            <w:r w:rsidR="00907FE2">
              <w:rPr>
                <w:bCs/>
                <w:sz w:val="20"/>
                <w:szCs w:val="22"/>
              </w:rPr>
              <w:t>;</w:t>
            </w:r>
            <w:r w:rsidRPr="00522C1C">
              <w:rPr>
                <w:sz w:val="20"/>
                <w:szCs w:val="22"/>
              </w:rPr>
              <w:t xml:space="preserve"> </w:t>
            </w:r>
            <w:hyperlink r:id="rId12" w:history="1">
              <w:r w:rsidR="00932DBC" w:rsidRPr="00BF2C2E">
                <w:rPr>
                  <w:rStyle w:val="Hyperlink"/>
                  <w:sz w:val="20"/>
                  <w:szCs w:val="22"/>
                </w:rPr>
                <w:t>aisha5@live.com</w:t>
              </w:r>
            </w:hyperlink>
            <w:r w:rsidR="00E6028B">
              <w:rPr>
                <w:rStyle w:val="Hyperlink"/>
                <w:sz w:val="20"/>
                <w:szCs w:val="22"/>
              </w:rPr>
              <w:t>;</w:t>
            </w:r>
          </w:p>
          <w:p w14:paraId="5B4EBE3B" w14:textId="34676E18" w:rsidR="000725C6" w:rsidRDefault="00D40D6C" w:rsidP="00817237">
            <w:pPr>
              <w:spacing w:after="0" w:line="240" w:lineRule="auto"/>
            </w:pPr>
            <w:r>
              <w:rPr>
                <w:rStyle w:val="Hyperlink"/>
                <w:color w:val="auto"/>
                <w:sz w:val="20"/>
                <w:szCs w:val="22"/>
                <w:u w:val="none"/>
              </w:rPr>
              <w:t xml:space="preserve">NUST International Office </w:t>
            </w:r>
            <w:r w:rsidR="000725C6" w:rsidRPr="000725C6">
              <w:rPr>
                <w:rStyle w:val="Hyperlink"/>
                <w:color w:val="auto"/>
                <w:sz w:val="20"/>
                <w:szCs w:val="22"/>
                <w:u w:val="none"/>
              </w:rPr>
              <w:t xml:space="preserve">Website: </w:t>
            </w:r>
            <w:hyperlink r:id="rId13" w:history="1">
              <w:r w:rsidR="006D0A5A" w:rsidRPr="00F10C39">
                <w:rPr>
                  <w:rStyle w:val="Hyperlink"/>
                  <w:sz w:val="20"/>
                  <w:szCs w:val="22"/>
                </w:rPr>
                <w:t>http://nio.nust.edu.pk/about-us/nio-team/</w:t>
              </w:r>
            </w:hyperlink>
          </w:p>
          <w:p w14:paraId="0C17E412" w14:textId="5A774F8F" w:rsidR="00B07CF6" w:rsidRDefault="00B07CF6" w:rsidP="00817237">
            <w:pPr>
              <w:spacing w:after="0" w:line="240" w:lineRule="auto"/>
              <w:rPr>
                <w:color w:val="0563C1" w:themeColor="hyperlink"/>
                <w:sz w:val="20"/>
                <w:szCs w:val="22"/>
                <w:u w:val="single"/>
              </w:rPr>
            </w:pPr>
            <w:r w:rsidRPr="00B07CF6">
              <w:rPr>
                <w:color w:val="000000" w:themeColor="text1"/>
                <w:szCs w:val="22"/>
              </w:rPr>
              <w:t>NSHS</w:t>
            </w:r>
            <w:r w:rsidRPr="004730F1">
              <w:rPr>
                <w:color w:val="000000" w:themeColor="text1"/>
                <w:szCs w:val="22"/>
              </w:rPr>
              <w:t xml:space="preserve">: </w:t>
            </w:r>
            <w:r w:rsidRPr="00B07CF6">
              <w:rPr>
                <w:color w:val="0563C1" w:themeColor="hyperlink"/>
                <w:szCs w:val="22"/>
                <w:u w:val="single"/>
              </w:rPr>
              <w:t>https://nshs.nust.edu.pk/faculty/</w:t>
            </w:r>
          </w:p>
          <w:p w14:paraId="259AAD29" w14:textId="63D6AF54" w:rsidR="006D0A5A" w:rsidRDefault="008A0B28" w:rsidP="00817237">
            <w:pPr>
              <w:spacing w:after="0" w:line="240" w:lineRule="auto"/>
              <w:rPr>
                <w:sz w:val="20"/>
                <w:szCs w:val="22"/>
              </w:rPr>
            </w:pPr>
            <w:r>
              <w:t xml:space="preserve">LSE Fellows: </w:t>
            </w:r>
            <w:hyperlink r:id="rId14" w:history="1">
              <w:r w:rsidR="00D40D6C" w:rsidRPr="00117C26">
                <w:rPr>
                  <w:rStyle w:val="Hyperlink"/>
                  <w:sz w:val="20"/>
                  <w:szCs w:val="22"/>
                </w:rPr>
                <w:t>https://www.lse.ac.uk/south-asia-centre/people/visiting-fellows</w:t>
              </w:r>
            </w:hyperlink>
          </w:p>
          <w:p w14:paraId="181111FB" w14:textId="77777777" w:rsidR="006D0A5A" w:rsidRDefault="006D0A5A" w:rsidP="00817237">
            <w:pPr>
              <w:spacing w:after="0" w:line="240" w:lineRule="auto"/>
              <w:rPr>
                <w:sz w:val="20"/>
                <w:szCs w:val="22"/>
              </w:rPr>
            </w:pPr>
          </w:p>
          <w:p w14:paraId="54340F5F" w14:textId="77777777" w:rsidR="00AD2856" w:rsidRDefault="00AD2856" w:rsidP="00201C03">
            <w:pPr>
              <w:spacing w:after="0" w:line="240" w:lineRule="auto"/>
              <w:rPr>
                <w:sz w:val="20"/>
                <w:szCs w:val="22"/>
              </w:rPr>
            </w:pPr>
          </w:p>
          <w:p w14:paraId="3C7DFBC5" w14:textId="77777777" w:rsidR="003735E7" w:rsidRDefault="003735E7" w:rsidP="00201C03">
            <w:pPr>
              <w:spacing w:after="0" w:line="240" w:lineRule="auto"/>
              <w:rPr>
                <w:b/>
                <w:bCs/>
                <w:sz w:val="20"/>
                <w:szCs w:val="22"/>
              </w:rPr>
            </w:pPr>
          </w:p>
          <w:p w14:paraId="08C2E9BE" w14:textId="77777777" w:rsidR="003735E7" w:rsidRDefault="003735E7" w:rsidP="00201C03">
            <w:pPr>
              <w:spacing w:after="0" w:line="240" w:lineRule="auto"/>
              <w:rPr>
                <w:b/>
                <w:bCs/>
                <w:sz w:val="20"/>
                <w:szCs w:val="22"/>
              </w:rPr>
            </w:pPr>
          </w:p>
          <w:p w14:paraId="234CDCE8" w14:textId="48308749" w:rsidR="00AD2856" w:rsidRPr="003735E7" w:rsidRDefault="00AD2856" w:rsidP="00201C03">
            <w:pPr>
              <w:spacing w:after="0" w:line="240" w:lineRule="auto"/>
              <w:rPr>
                <w:b/>
                <w:bCs/>
                <w:sz w:val="20"/>
                <w:szCs w:val="22"/>
              </w:rPr>
            </w:pPr>
            <w:r w:rsidRPr="003735E7">
              <w:rPr>
                <w:b/>
                <w:bCs/>
                <w:sz w:val="20"/>
                <w:szCs w:val="22"/>
              </w:rPr>
              <w:t>Work History:</w:t>
            </w:r>
          </w:p>
          <w:p w14:paraId="34C7805F" w14:textId="77777777" w:rsidR="003735E7" w:rsidRDefault="003735E7" w:rsidP="00AD2856">
            <w:pPr>
              <w:spacing w:after="0" w:line="240" w:lineRule="auto"/>
              <w:rPr>
                <w:sz w:val="20"/>
                <w:szCs w:val="22"/>
              </w:rPr>
            </w:pPr>
          </w:p>
          <w:p w14:paraId="2634DD55" w14:textId="696C63E8" w:rsidR="00AD2856" w:rsidRDefault="00AD2856" w:rsidP="00AD2856">
            <w:pPr>
              <w:spacing w:after="0" w:line="240" w:lineRule="auto"/>
              <w:rPr>
                <w:sz w:val="20"/>
                <w:szCs w:val="22"/>
              </w:rPr>
            </w:pPr>
            <w:r w:rsidRPr="00972703">
              <w:rPr>
                <w:b/>
                <w:bCs/>
                <w:sz w:val="20"/>
                <w:szCs w:val="22"/>
              </w:rPr>
              <w:t>Former Deputy Director, International Strategies &amp; Planning</w:t>
            </w:r>
            <w:r w:rsidR="003735E7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 xml:space="preserve">(IS&amp;P), NUST International Office  </w:t>
            </w:r>
          </w:p>
          <w:p w14:paraId="41519400" w14:textId="77777777" w:rsidR="008A674C" w:rsidRDefault="008A674C" w:rsidP="00AD2856">
            <w:pPr>
              <w:spacing w:after="0" w:line="240" w:lineRule="auto"/>
              <w:rPr>
                <w:sz w:val="20"/>
                <w:szCs w:val="22"/>
              </w:rPr>
            </w:pPr>
          </w:p>
          <w:p w14:paraId="551BD1EE" w14:textId="61CD399F" w:rsidR="00AD2856" w:rsidRPr="00972703" w:rsidRDefault="00AD2856" w:rsidP="00AD2856">
            <w:pPr>
              <w:spacing w:after="0" w:line="240" w:lineRule="auto"/>
              <w:rPr>
                <w:b/>
                <w:bCs/>
                <w:sz w:val="20"/>
                <w:szCs w:val="22"/>
              </w:rPr>
            </w:pPr>
            <w:r w:rsidRPr="00972703">
              <w:rPr>
                <w:b/>
                <w:bCs/>
                <w:sz w:val="20"/>
                <w:szCs w:val="22"/>
              </w:rPr>
              <w:t>Postdoctoral Visiting Fellow 2023-24</w:t>
            </w:r>
          </w:p>
          <w:p w14:paraId="27517F50" w14:textId="77777777" w:rsidR="00AD2856" w:rsidRDefault="00AD2856" w:rsidP="00AD2856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London School of Economics and Political Science</w:t>
            </w:r>
          </w:p>
          <w:p w14:paraId="7C8DF075" w14:textId="77777777" w:rsidR="00AD2856" w:rsidRDefault="00AD2856" w:rsidP="00AD2856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Charles Wallace Pakistan Trust Fellow 2023-24</w:t>
            </w:r>
          </w:p>
          <w:p w14:paraId="453F9FB6" w14:textId="77777777" w:rsidR="008A674C" w:rsidRDefault="008A674C" w:rsidP="00AD2856">
            <w:pPr>
              <w:spacing w:after="0" w:line="240" w:lineRule="auto"/>
              <w:rPr>
                <w:sz w:val="20"/>
                <w:szCs w:val="22"/>
              </w:rPr>
            </w:pPr>
          </w:p>
          <w:p w14:paraId="6C4EB4E2" w14:textId="3CEF7EBA" w:rsidR="00AD2856" w:rsidRPr="009A490A" w:rsidRDefault="00AD2856" w:rsidP="00AD2856">
            <w:pPr>
              <w:spacing w:after="0" w:line="240" w:lineRule="auto"/>
              <w:rPr>
                <w:b/>
                <w:bCs/>
                <w:sz w:val="20"/>
                <w:szCs w:val="22"/>
              </w:rPr>
            </w:pPr>
            <w:r w:rsidRPr="009A490A">
              <w:rPr>
                <w:b/>
                <w:bCs/>
                <w:sz w:val="20"/>
                <w:szCs w:val="22"/>
              </w:rPr>
              <w:t xml:space="preserve">Former Founding HOD &amp; Associate Professor </w:t>
            </w:r>
          </w:p>
          <w:p w14:paraId="227E3006" w14:textId="77777777" w:rsidR="00AD2856" w:rsidRDefault="00AD2856" w:rsidP="00AD2856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Department of Sociology, University of Lahore </w:t>
            </w:r>
          </w:p>
          <w:p w14:paraId="642EB443" w14:textId="77777777" w:rsidR="008A674C" w:rsidRDefault="008A674C" w:rsidP="00AD2856">
            <w:pPr>
              <w:spacing w:after="0" w:line="240" w:lineRule="auto"/>
              <w:rPr>
                <w:sz w:val="20"/>
                <w:szCs w:val="22"/>
              </w:rPr>
            </w:pPr>
          </w:p>
          <w:p w14:paraId="2DBF6199" w14:textId="77777777" w:rsidR="00055058" w:rsidRDefault="00AD2856" w:rsidP="00AD2856">
            <w:pPr>
              <w:spacing w:after="0" w:line="240" w:lineRule="auto"/>
              <w:rPr>
                <w:sz w:val="20"/>
                <w:szCs w:val="22"/>
              </w:rPr>
            </w:pPr>
            <w:r w:rsidRPr="00055058">
              <w:rPr>
                <w:b/>
                <w:bCs/>
                <w:sz w:val="20"/>
                <w:szCs w:val="22"/>
              </w:rPr>
              <w:t xml:space="preserve">Former Founding HOD &amp; Assistant Professor, </w:t>
            </w:r>
          </w:p>
          <w:p w14:paraId="5E051BA3" w14:textId="305AFD97" w:rsidR="00AD2856" w:rsidRDefault="00AD2856" w:rsidP="00AD2856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Department of Sociology, Mirpur University of Science and Technology </w:t>
            </w:r>
          </w:p>
          <w:p w14:paraId="2AE2C7AB" w14:textId="678310AA" w:rsidR="00AD2856" w:rsidRPr="00201C03" w:rsidRDefault="00AD2856" w:rsidP="00201C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4358" w:type="dxa"/>
          </w:tcPr>
          <w:p w14:paraId="5912A4BE" w14:textId="3C6F9FE6" w:rsidR="00FC2C3E" w:rsidRDefault="008845E7" w:rsidP="00FC2C3E"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21561EBC" wp14:editId="3DC1A52B">
                  <wp:extent cx="2160000" cy="2308546"/>
                  <wp:effectExtent l="0" t="0" r="0" b="0"/>
                  <wp:docPr id="4342355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235596" name="Picture 434235596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85" b="4436"/>
                          <a:stretch/>
                        </pic:blipFill>
                        <pic:spPr bwMode="auto">
                          <a:xfrm>
                            <a:off x="0" y="0"/>
                            <a:ext cx="2160000" cy="2308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05207B" w14:textId="77777777" w:rsidR="004E3008" w:rsidRDefault="004E3008" w:rsidP="004E3008">
      <w:pPr>
        <w:pStyle w:val="Heading3"/>
        <w:numPr>
          <w:ilvl w:val="0"/>
          <w:numId w:val="0"/>
        </w:numPr>
        <w:spacing w:before="0"/>
        <w:ind w:left="648"/>
        <w:rPr>
          <w:u w:val="single"/>
        </w:rPr>
      </w:pPr>
      <w:bookmarkStart w:id="0" w:name="_Hlk35327373"/>
    </w:p>
    <w:p w14:paraId="0B1628AA" w14:textId="1274C70E" w:rsidR="000E4E32" w:rsidRDefault="00C040C2" w:rsidP="00BF69CE">
      <w:pPr>
        <w:pStyle w:val="Heading3"/>
        <w:spacing w:before="0"/>
        <w:ind w:left="648"/>
        <w:rPr>
          <w:u w:val="single"/>
        </w:rPr>
      </w:pPr>
      <w:r w:rsidRPr="008A78A5">
        <w:rPr>
          <w:u w:val="single"/>
        </w:rPr>
        <w:t>Education</w:t>
      </w:r>
    </w:p>
    <w:p w14:paraId="2F2A697F" w14:textId="32F6D808" w:rsidR="00574099" w:rsidRPr="00666EA3" w:rsidRDefault="00580B84" w:rsidP="00574099">
      <w:pPr>
        <w:spacing w:after="0" w:line="240" w:lineRule="auto"/>
        <w:ind w:firstLine="630"/>
        <w:rPr>
          <w:b/>
          <w:bCs/>
        </w:rPr>
      </w:pPr>
      <w:r w:rsidRPr="00666EA3">
        <w:rPr>
          <w:b/>
          <w:bCs/>
        </w:rPr>
        <w:t>D</w:t>
      </w:r>
      <w:r w:rsidR="00987361" w:rsidRPr="00666EA3">
        <w:rPr>
          <w:b/>
          <w:bCs/>
        </w:rPr>
        <w:t>egree title</w:t>
      </w:r>
      <w:r w:rsidRPr="00666EA3">
        <w:rPr>
          <w:b/>
          <w:bCs/>
        </w:rPr>
        <w:t xml:space="preserve">: </w:t>
      </w:r>
      <w:r w:rsidR="00BE5EA1" w:rsidRPr="00666EA3">
        <w:rPr>
          <w:b/>
          <w:bCs/>
        </w:rPr>
        <w:tab/>
      </w:r>
      <w:r w:rsidR="00BE5EA1" w:rsidRPr="00666EA3">
        <w:rPr>
          <w:b/>
          <w:bCs/>
        </w:rPr>
        <w:tab/>
      </w:r>
      <w:r w:rsidRPr="00666EA3">
        <w:rPr>
          <w:b/>
          <w:bCs/>
        </w:rPr>
        <w:t xml:space="preserve">PhD </w:t>
      </w:r>
      <w:r w:rsidR="00BB07F4">
        <w:rPr>
          <w:b/>
          <w:bCs/>
        </w:rPr>
        <w:t>Sociology</w:t>
      </w:r>
    </w:p>
    <w:p w14:paraId="73331EB6" w14:textId="59062FB8" w:rsidR="004B2030" w:rsidRDefault="00645F1B" w:rsidP="00574099">
      <w:pPr>
        <w:spacing w:after="0" w:line="240" w:lineRule="auto"/>
        <w:ind w:firstLine="630"/>
      </w:pPr>
      <w:r>
        <w:t>N</w:t>
      </w:r>
      <w:r w:rsidR="00987361" w:rsidRPr="00B44966">
        <w:t>ame of the institution</w:t>
      </w:r>
      <w:r>
        <w:t xml:space="preserve">: </w:t>
      </w:r>
      <w:r w:rsidR="00CC31CE">
        <w:tab/>
      </w:r>
      <w:r>
        <w:t>University of the Punjab</w:t>
      </w:r>
      <w:r w:rsidR="00987361" w:rsidRPr="00B44966">
        <w:t xml:space="preserve"> </w:t>
      </w:r>
    </w:p>
    <w:p w14:paraId="78F2382B" w14:textId="12C0E32E" w:rsidR="00AB3BFE" w:rsidRPr="003F332B" w:rsidRDefault="005A1032" w:rsidP="005A1032">
      <w:pPr>
        <w:spacing w:after="0" w:line="240" w:lineRule="auto"/>
        <w:ind w:firstLine="630"/>
        <w:rPr>
          <w:rFonts w:cstheme="minorHAnsi"/>
          <w:i/>
          <w:iCs/>
          <w:color w:val="3B3838" w:themeColor="background2" w:themeShade="40"/>
        </w:rPr>
      </w:pPr>
      <w:r>
        <w:t>Dissertation</w:t>
      </w:r>
      <w:r w:rsidR="00661986">
        <w:t xml:space="preserve"> Title</w:t>
      </w:r>
      <w:r>
        <w:t xml:space="preserve">: </w:t>
      </w:r>
      <w:r w:rsidR="00B110BD">
        <w:tab/>
      </w:r>
      <w:r w:rsidR="00B110BD">
        <w:tab/>
      </w:r>
      <w:r w:rsidR="00AB3BFE" w:rsidRPr="003F332B">
        <w:rPr>
          <w:rFonts w:cstheme="minorHAnsi"/>
          <w:i/>
          <w:iCs/>
          <w:color w:val="3B3838" w:themeColor="background2" w:themeShade="40"/>
        </w:rPr>
        <w:t>Patient Satisfaction with Diabetologist’s Conduct and</w:t>
      </w:r>
    </w:p>
    <w:p w14:paraId="156EC11F" w14:textId="3C0C94B0" w:rsidR="005A1032" w:rsidRPr="003F332B" w:rsidRDefault="00AB3BFE" w:rsidP="00AB3BFE">
      <w:pPr>
        <w:spacing w:after="0" w:line="240" w:lineRule="auto"/>
        <w:ind w:left="2608" w:firstLine="1304"/>
        <w:rPr>
          <w:rFonts w:cstheme="minorHAnsi"/>
          <w:i/>
          <w:iCs/>
          <w:color w:val="3B3838" w:themeColor="background2" w:themeShade="40"/>
        </w:rPr>
      </w:pPr>
      <w:r w:rsidRPr="003F332B">
        <w:rPr>
          <w:rFonts w:cstheme="minorHAnsi"/>
          <w:i/>
          <w:iCs/>
          <w:color w:val="3B3838" w:themeColor="background2" w:themeShade="40"/>
        </w:rPr>
        <w:t>Competence in Public Diabetes Clinic in Lahore</w:t>
      </w:r>
    </w:p>
    <w:p w14:paraId="20ECA7B1" w14:textId="77777777" w:rsidR="004E3008" w:rsidRDefault="005C5A52" w:rsidP="005C5A52">
      <w:pPr>
        <w:spacing w:after="0" w:line="240" w:lineRule="auto"/>
        <w:ind w:firstLine="630"/>
        <w:rPr>
          <w:rFonts w:cstheme="minorHAnsi"/>
          <w:b/>
          <w:bCs/>
        </w:rPr>
      </w:pPr>
      <w:r w:rsidRPr="00D80034">
        <w:rPr>
          <w:rFonts w:cstheme="minorHAnsi"/>
          <w:b/>
          <w:bCs/>
        </w:rPr>
        <w:t>CGPA:</w:t>
      </w:r>
      <w:r w:rsidRPr="00D80034">
        <w:rPr>
          <w:rFonts w:cstheme="minorHAnsi"/>
          <w:b/>
          <w:bCs/>
        </w:rPr>
        <w:tab/>
      </w:r>
      <w:r w:rsidRPr="00D80034">
        <w:rPr>
          <w:rFonts w:cstheme="minorHAnsi"/>
          <w:b/>
          <w:bCs/>
        </w:rPr>
        <w:tab/>
      </w:r>
      <w:r w:rsidRPr="00D80034">
        <w:rPr>
          <w:rFonts w:cstheme="minorHAnsi"/>
          <w:b/>
          <w:bCs/>
        </w:rPr>
        <w:tab/>
        <w:t>3.52</w:t>
      </w:r>
      <w:r w:rsidRPr="00D80034">
        <w:rPr>
          <w:rFonts w:cstheme="minorHAnsi"/>
          <w:b/>
          <w:bCs/>
        </w:rPr>
        <w:tab/>
      </w:r>
    </w:p>
    <w:p w14:paraId="6BD0F7C1" w14:textId="21FC806C" w:rsidR="00677FAE" w:rsidRPr="00677FAE" w:rsidRDefault="00677FAE" w:rsidP="005C5A52">
      <w:pPr>
        <w:spacing w:after="0" w:line="240" w:lineRule="auto"/>
        <w:ind w:firstLine="630"/>
        <w:rPr>
          <w:rFonts w:cstheme="minorHAnsi"/>
        </w:rPr>
      </w:pPr>
      <w:r w:rsidRPr="00677FAE">
        <w:rPr>
          <w:rFonts w:cstheme="minorHAnsi"/>
        </w:rPr>
        <w:t>Year Degree Completed:</w:t>
      </w:r>
      <w:r>
        <w:rPr>
          <w:rFonts w:cstheme="minorHAnsi"/>
        </w:rPr>
        <w:tab/>
        <w:t>201</w:t>
      </w:r>
      <w:r w:rsidR="005265B3">
        <w:rPr>
          <w:rFonts w:cstheme="minorHAnsi"/>
        </w:rPr>
        <w:t>8</w:t>
      </w:r>
      <w:r w:rsidR="005C6AFC">
        <w:rPr>
          <w:rFonts w:cstheme="minorHAnsi"/>
        </w:rPr>
        <w:t xml:space="preserve"> Jan</w:t>
      </w:r>
    </w:p>
    <w:p w14:paraId="49B1014C" w14:textId="1BC99F30" w:rsidR="005C5A52" w:rsidRPr="00D80034" w:rsidRDefault="005C5A52" w:rsidP="005C5A52">
      <w:pPr>
        <w:spacing w:after="0" w:line="240" w:lineRule="auto"/>
        <w:ind w:firstLine="630"/>
        <w:rPr>
          <w:b/>
          <w:bCs/>
        </w:rPr>
      </w:pPr>
      <w:r w:rsidRPr="00D80034">
        <w:rPr>
          <w:rFonts w:cstheme="minorHAnsi"/>
          <w:b/>
          <w:bCs/>
        </w:rPr>
        <w:tab/>
      </w:r>
    </w:p>
    <w:p w14:paraId="44AFFAF0" w14:textId="2E57503C" w:rsidR="00025903" w:rsidRPr="00666EA3" w:rsidRDefault="006C360F" w:rsidP="00025903">
      <w:pPr>
        <w:spacing w:after="0" w:line="240" w:lineRule="auto"/>
        <w:ind w:firstLine="630"/>
        <w:rPr>
          <w:b/>
          <w:bCs/>
        </w:rPr>
      </w:pPr>
      <w:r w:rsidRPr="00666EA3">
        <w:rPr>
          <w:b/>
          <w:bCs/>
        </w:rPr>
        <w:t xml:space="preserve">Degree title: </w:t>
      </w:r>
      <w:r w:rsidR="00E77530" w:rsidRPr="00666EA3">
        <w:rPr>
          <w:b/>
          <w:bCs/>
        </w:rPr>
        <w:tab/>
      </w:r>
      <w:r w:rsidR="00E77530" w:rsidRPr="00666EA3">
        <w:rPr>
          <w:b/>
          <w:bCs/>
        </w:rPr>
        <w:tab/>
      </w:r>
      <w:r w:rsidRPr="00666EA3">
        <w:rPr>
          <w:b/>
          <w:bCs/>
        </w:rPr>
        <w:t>M Phil Sociology</w:t>
      </w:r>
    </w:p>
    <w:p w14:paraId="5B243730" w14:textId="75D78057" w:rsidR="006C360F" w:rsidRDefault="006C360F" w:rsidP="00025903">
      <w:pPr>
        <w:spacing w:after="0" w:line="240" w:lineRule="auto"/>
        <w:ind w:firstLine="630"/>
      </w:pPr>
      <w:r>
        <w:t>N</w:t>
      </w:r>
      <w:r w:rsidRPr="00B44966">
        <w:t xml:space="preserve">ame of </w:t>
      </w:r>
      <w:r w:rsidR="0005550F" w:rsidRPr="00B44966">
        <w:t>the institution</w:t>
      </w:r>
      <w:r>
        <w:t xml:space="preserve">: </w:t>
      </w:r>
      <w:r w:rsidR="001F661E">
        <w:tab/>
      </w:r>
      <w:r>
        <w:t>University of the Punjab</w:t>
      </w:r>
      <w:r w:rsidRPr="00B44966">
        <w:t xml:space="preserve"> </w:t>
      </w:r>
    </w:p>
    <w:p w14:paraId="4977ECE2" w14:textId="591EA6D9" w:rsidR="000414D7" w:rsidRPr="00D84784" w:rsidRDefault="005F6A28" w:rsidP="000414D7">
      <w:pPr>
        <w:spacing w:after="0" w:line="240" w:lineRule="auto"/>
        <w:ind w:firstLine="630"/>
        <w:rPr>
          <w:i/>
          <w:iCs/>
        </w:rPr>
      </w:pPr>
      <w:r>
        <w:t>Thesis</w:t>
      </w:r>
      <w:r w:rsidR="000631CD">
        <w:t xml:space="preserve"> Title</w:t>
      </w:r>
      <w:r>
        <w:t xml:space="preserve">: </w:t>
      </w:r>
      <w:r>
        <w:tab/>
      </w:r>
      <w:r>
        <w:tab/>
      </w:r>
      <w:r w:rsidRPr="00D84784">
        <w:rPr>
          <w:i/>
          <w:iCs/>
        </w:rPr>
        <w:t>Physical Wife Abuse in Rural Sindh, Pakistan: Prevalence</w:t>
      </w:r>
      <w:r w:rsidR="000414D7" w:rsidRPr="00D84784">
        <w:rPr>
          <w:i/>
          <w:iCs/>
        </w:rPr>
        <w:t>,</w:t>
      </w:r>
    </w:p>
    <w:p w14:paraId="4CCECF61" w14:textId="029474F0" w:rsidR="005F6A28" w:rsidRDefault="005F6A28" w:rsidP="000414D7">
      <w:pPr>
        <w:spacing w:after="0" w:line="240" w:lineRule="auto"/>
        <w:ind w:left="2608" w:firstLine="1304"/>
      </w:pPr>
      <w:r w:rsidRPr="00D84784">
        <w:rPr>
          <w:i/>
          <w:iCs/>
        </w:rPr>
        <w:t>Risk and Protective Factors</w:t>
      </w:r>
    </w:p>
    <w:p w14:paraId="1456D137" w14:textId="6C591A75" w:rsidR="005C5A52" w:rsidRDefault="005C5A52" w:rsidP="005C5A52">
      <w:pPr>
        <w:spacing w:after="0" w:line="240" w:lineRule="auto"/>
        <w:ind w:firstLine="630"/>
        <w:rPr>
          <w:b/>
          <w:bCs/>
        </w:rPr>
      </w:pPr>
      <w:r w:rsidRPr="00BC0B8C">
        <w:rPr>
          <w:b/>
          <w:bCs/>
        </w:rPr>
        <w:t>CGPA:</w:t>
      </w:r>
      <w:r w:rsidRPr="00BC0B8C">
        <w:rPr>
          <w:b/>
          <w:bCs/>
        </w:rPr>
        <w:tab/>
      </w:r>
      <w:r w:rsidRPr="00BC0B8C">
        <w:rPr>
          <w:b/>
          <w:bCs/>
        </w:rPr>
        <w:tab/>
      </w:r>
      <w:r w:rsidRPr="00BC0B8C">
        <w:rPr>
          <w:b/>
          <w:bCs/>
        </w:rPr>
        <w:tab/>
        <w:t>3.60 [</w:t>
      </w:r>
      <w:r w:rsidR="00876F6F">
        <w:rPr>
          <w:b/>
          <w:bCs/>
        </w:rPr>
        <w:t>Silver Medal</w:t>
      </w:r>
      <w:r w:rsidRPr="00BC0B8C">
        <w:rPr>
          <w:b/>
          <w:bCs/>
        </w:rPr>
        <w:t>]</w:t>
      </w:r>
    </w:p>
    <w:p w14:paraId="36C35AC7" w14:textId="4447BE74" w:rsidR="0025351E" w:rsidRPr="00677FAE" w:rsidRDefault="0025351E" w:rsidP="0025351E">
      <w:pPr>
        <w:spacing w:after="0" w:line="240" w:lineRule="auto"/>
        <w:ind w:firstLine="630"/>
        <w:rPr>
          <w:rFonts w:cstheme="minorHAnsi"/>
        </w:rPr>
      </w:pPr>
      <w:r w:rsidRPr="00677FAE">
        <w:rPr>
          <w:rFonts w:cstheme="minorHAnsi"/>
        </w:rPr>
        <w:t>Year Degree Completed:</w:t>
      </w:r>
      <w:r>
        <w:rPr>
          <w:rFonts w:cstheme="minorHAnsi"/>
        </w:rPr>
        <w:tab/>
        <w:t>2012</w:t>
      </w:r>
      <w:r w:rsidR="005C6AFC">
        <w:rPr>
          <w:rFonts w:cstheme="minorHAnsi"/>
        </w:rPr>
        <w:t xml:space="preserve"> Se</w:t>
      </w:r>
      <w:r w:rsidR="000260B5">
        <w:rPr>
          <w:rFonts w:cstheme="minorHAnsi"/>
        </w:rPr>
        <w:t>p</w:t>
      </w:r>
    </w:p>
    <w:p w14:paraId="4A0101D5" w14:textId="77777777" w:rsidR="00677FAE" w:rsidRDefault="00677FAE" w:rsidP="005C5A52">
      <w:pPr>
        <w:spacing w:after="0" w:line="240" w:lineRule="auto"/>
        <w:ind w:firstLine="630"/>
        <w:rPr>
          <w:b/>
          <w:bCs/>
        </w:rPr>
      </w:pPr>
    </w:p>
    <w:p w14:paraId="35E8F26F" w14:textId="4FF8DC62" w:rsidR="00F43AE9" w:rsidRPr="00666EA3" w:rsidRDefault="00F43AE9" w:rsidP="00533D53">
      <w:pPr>
        <w:spacing w:after="0" w:line="240" w:lineRule="auto"/>
        <w:ind w:firstLine="630"/>
        <w:rPr>
          <w:b/>
          <w:bCs/>
        </w:rPr>
      </w:pPr>
      <w:r w:rsidRPr="00666EA3">
        <w:rPr>
          <w:b/>
          <w:bCs/>
        </w:rPr>
        <w:t xml:space="preserve">Degree title: </w:t>
      </w:r>
      <w:r w:rsidR="004371EB" w:rsidRPr="00666EA3">
        <w:rPr>
          <w:b/>
          <w:bCs/>
        </w:rPr>
        <w:tab/>
      </w:r>
      <w:r w:rsidR="004371EB" w:rsidRPr="00666EA3">
        <w:rPr>
          <w:b/>
          <w:bCs/>
        </w:rPr>
        <w:tab/>
      </w:r>
      <w:r w:rsidRPr="00666EA3">
        <w:rPr>
          <w:b/>
          <w:bCs/>
        </w:rPr>
        <w:t>B</w:t>
      </w:r>
      <w:r w:rsidR="00141D08">
        <w:rPr>
          <w:b/>
          <w:bCs/>
        </w:rPr>
        <w:t>S</w:t>
      </w:r>
      <w:r w:rsidRPr="00666EA3">
        <w:rPr>
          <w:b/>
          <w:bCs/>
        </w:rPr>
        <w:t xml:space="preserve"> (Honours) Sociology &amp; Cultural Studies</w:t>
      </w:r>
    </w:p>
    <w:p w14:paraId="2F4307A4" w14:textId="46AA08A0" w:rsidR="00F43AE9" w:rsidRDefault="00F43AE9" w:rsidP="009247DB">
      <w:pPr>
        <w:spacing w:after="0" w:line="240" w:lineRule="auto"/>
        <w:ind w:firstLine="630"/>
      </w:pPr>
      <w:r>
        <w:t>N</w:t>
      </w:r>
      <w:r w:rsidRPr="00B44966">
        <w:t>ame of the institution</w:t>
      </w:r>
      <w:r>
        <w:t xml:space="preserve">: </w:t>
      </w:r>
      <w:r w:rsidR="0051129A">
        <w:tab/>
      </w:r>
      <w:r>
        <w:t>University of the Punjab</w:t>
      </w:r>
      <w:r w:rsidRPr="00B44966">
        <w:t xml:space="preserve"> </w:t>
      </w:r>
    </w:p>
    <w:p w14:paraId="59348FE6" w14:textId="0AA53A06" w:rsidR="00981F35" w:rsidRPr="00D84784" w:rsidRDefault="00522C1C" w:rsidP="00BA5A0E">
      <w:pPr>
        <w:spacing w:after="0" w:line="240" w:lineRule="auto"/>
        <w:ind w:firstLine="641"/>
        <w:rPr>
          <w:rFonts w:cstheme="minorHAnsi"/>
          <w:i/>
          <w:iCs/>
        </w:rPr>
      </w:pPr>
      <w:r>
        <w:t xml:space="preserve">Thesis Title: </w:t>
      </w:r>
      <w:r w:rsidR="00981F35">
        <w:tab/>
      </w:r>
      <w:r w:rsidR="00981F35">
        <w:tab/>
      </w:r>
      <w:r w:rsidR="00981F35" w:rsidRPr="00D84784">
        <w:rPr>
          <w:rFonts w:cstheme="minorHAnsi"/>
          <w:i/>
          <w:iCs/>
        </w:rPr>
        <w:t xml:space="preserve">Patterns of the Reportage of Male Sexual Abuse in </w:t>
      </w:r>
    </w:p>
    <w:p w14:paraId="38CE08A9" w14:textId="7524A0CA" w:rsidR="00522C1C" w:rsidRDefault="00981F35" w:rsidP="00981F35">
      <w:pPr>
        <w:spacing w:after="0" w:line="240" w:lineRule="auto"/>
        <w:ind w:left="2608" w:firstLine="1304"/>
        <w:rPr>
          <w:rFonts w:cstheme="minorHAnsi"/>
        </w:rPr>
      </w:pPr>
      <w:r w:rsidRPr="00D84784">
        <w:rPr>
          <w:rFonts w:cstheme="minorHAnsi"/>
          <w:i/>
          <w:iCs/>
        </w:rPr>
        <w:t>Pakistani Press: A Secondary Data Analysis</w:t>
      </w:r>
    </w:p>
    <w:p w14:paraId="193964FD" w14:textId="50BBD198" w:rsidR="00857457" w:rsidRDefault="00857457" w:rsidP="00857457">
      <w:pPr>
        <w:spacing w:after="0" w:line="240" w:lineRule="auto"/>
        <w:ind w:firstLine="644"/>
        <w:rPr>
          <w:rFonts w:cstheme="minorHAnsi"/>
          <w:b/>
          <w:bCs/>
        </w:rPr>
      </w:pPr>
      <w:r w:rsidRPr="00D84784">
        <w:rPr>
          <w:rFonts w:cstheme="minorHAnsi"/>
          <w:b/>
          <w:bCs/>
        </w:rPr>
        <w:t xml:space="preserve">CGPA: </w:t>
      </w:r>
      <w:r w:rsidRPr="00D84784">
        <w:rPr>
          <w:rFonts w:cstheme="minorHAnsi"/>
          <w:b/>
          <w:bCs/>
        </w:rPr>
        <w:tab/>
      </w:r>
      <w:r w:rsidRPr="00D84784">
        <w:rPr>
          <w:rFonts w:cstheme="minorHAnsi"/>
          <w:b/>
          <w:bCs/>
        </w:rPr>
        <w:tab/>
        <w:t>3.83 [Silver Medal]</w:t>
      </w:r>
    </w:p>
    <w:p w14:paraId="54EDFAB4" w14:textId="6B5F42CF" w:rsidR="00935D7A" w:rsidRPr="00677FAE" w:rsidRDefault="00935D7A" w:rsidP="00935D7A">
      <w:pPr>
        <w:spacing w:after="0" w:line="240" w:lineRule="auto"/>
        <w:ind w:firstLine="630"/>
        <w:rPr>
          <w:rFonts w:cstheme="minorHAnsi"/>
        </w:rPr>
      </w:pPr>
      <w:r w:rsidRPr="00677FAE">
        <w:rPr>
          <w:rFonts w:cstheme="minorHAnsi"/>
        </w:rPr>
        <w:t>Year Degree Completed:</w:t>
      </w:r>
      <w:r>
        <w:rPr>
          <w:rFonts w:cstheme="minorHAnsi"/>
        </w:rPr>
        <w:tab/>
        <w:t>2009</w:t>
      </w:r>
      <w:r w:rsidR="000260B5">
        <w:rPr>
          <w:rFonts w:cstheme="minorHAnsi"/>
        </w:rPr>
        <w:t xml:space="preserve"> Sep</w:t>
      </w:r>
    </w:p>
    <w:p w14:paraId="506495ED" w14:textId="77777777" w:rsidR="004E3008" w:rsidRDefault="004E3008" w:rsidP="00935D7A">
      <w:pPr>
        <w:spacing w:after="0" w:line="240" w:lineRule="auto"/>
        <w:rPr>
          <w:rFonts w:cstheme="minorHAnsi"/>
          <w:b/>
          <w:bCs/>
        </w:rPr>
      </w:pPr>
    </w:p>
    <w:p w14:paraId="6B3845C0" w14:textId="64836106" w:rsidR="00793315" w:rsidRPr="00793315" w:rsidRDefault="00793315" w:rsidP="005E58B9">
      <w:pPr>
        <w:spacing w:after="0" w:line="240" w:lineRule="auto"/>
        <w:ind w:left="270" w:firstLine="360"/>
        <w:rPr>
          <w:b/>
          <w:bCs/>
        </w:rPr>
      </w:pPr>
      <w:r w:rsidRPr="00793315">
        <w:rPr>
          <w:b/>
          <w:bCs/>
        </w:rPr>
        <w:t xml:space="preserve">Degree title: </w:t>
      </w:r>
      <w:r w:rsidRPr="00793315">
        <w:rPr>
          <w:b/>
          <w:bCs/>
        </w:rPr>
        <w:tab/>
      </w:r>
      <w:r w:rsidRPr="00793315">
        <w:rPr>
          <w:b/>
          <w:bCs/>
        </w:rPr>
        <w:tab/>
      </w:r>
      <w:proofErr w:type="spellStart"/>
      <w:r w:rsidR="00E06796">
        <w:rPr>
          <w:b/>
          <w:bCs/>
        </w:rPr>
        <w:t>FSc</w:t>
      </w:r>
      <w:proofErr w:type="spellEnd"/>
      <w:r w:rsidR="00E06796">
        <w:rPr>
          <w:b/>
          <w:bCs/>
        </w:rPr>
        <w:t>/</w:t>
      </w:r>
      <w:r w:rsidR="00570F3A">
        <w:rPr>
          <w:b/>
          <w:bCs/>
        </w:rPr>
        <w:t>ICS</w:t>
      </w:r>
      <w:r w:rsidR="0053102F">
        <w:rPr>
          <w:b/>
          <w:bCs/>
        </w:rPr>
        <w:t xml:space="preserve"> (Higher Secondary School)</w:t>
      </w:r>
      <w:r w:rsidR="00570F3A">
        <w:rPr>
          <w:b/>
          <w:bCs/>
        </w:rPr>
        <w:t xml:space="preserve"> </w:t>
      </w:r>
    </w:p>
    <w:p w14:paraId="68D8B47C" w14:textId="21775E6F" w:rsidR="00793315" w:rsidRDefault="00793315" w:rsidP="005E58B9">
      <w:pPr>
        <w:spacing w:after="0" w:line="240" w:lineRule="auto"/>
        <w:ind w:firstLine="630"/>
      </w:pPr>
      <w:r>
        <w:t>M</w:t>
      </w:r>
      <w:r w:rsidRPr="00B44966">
        <w:t>ajor subject</w:t>
      </w:r>
      <w:r>
        <w:t xml:space="preserve">: </w:t>
      </w:r>
      <w:r>
        <w:tab/>
      </w:r>
      <w:r>
        <w:tab/>
      </w:r>
      <w:r w:rsidR="00AA5B61">
        <w:t>Computer Science, Mathematics, Economics</w:t>
      </w:r>
    </w:p>
    <w:p w14:paraId="68B7ECF7" w14:textId="3F2FD54D" w:rsidR="00E21AF2" w:rsidRDefault="00793315" w:rsidP="005E58B9">
      <w:pPr>
        <w:spacing w:after="0" w:line="240" w:lineRule="auto"/>
        <w:ind w:firstLine="630"/>
      </w:pPr>
      <w:r>
        <w:t>N</w:t>
      </w:r>
      <w:r w:rsidRPr="00B44966">
        <w:t>ame of the institution</w:t>
      </w:r>
      <w:r w:rsidR="00E21AF2">
        <w:t>:</w:t>
      </w:r>
      <w:r w:rsidR="00E21AF2">
        <w:tab/>
        <w:t>Lahore College for Women University, Jail Road, Lahore</w:t>
      </w:r>
    </w:p>
    <w:p w14:paraId="1FB1E066" w14:textId="3113822A" w:rsidR="00896314" w:rsidRPr="00677FAE" w:rsidRDefault="00896314" w:rsidP="00896314">
      <w:pPr>
        <w:spacing w:after="0" w:line="240" w:lineRule="auto"/>
        <w:ind w:firstLine="630"/>
        <w:rPr>
          <w:rFonts w:cstheme="minorHAnsi"/>
        </w:rPr>
      </w:pPr>
      <w:r w:rsidRPr="00677FAE">
        <w:rPr>
          <w:rFonts w:cstheme="minorHAnsi"/>
        </w:rPr>
        <w:t>Year Degree Completed:</w:t>
      </w:r>
      <w:r>
        <w:rPr>
          <w:rFonts w:cstheme="minorHAnsi"/>
        </w:rPr>
        <w:tab/>
        <w:t>2005</w:t>
      </w:r>
    </w:p>
    <w:p w14:paraId="09A52610" w14:textId="77777777" w:rsidR="00896314" w:rsidRDefault="00896314" w:rsidP="005E58B9">
      <w:pPr>
        <w:spacing w:after="0" w:line="240" w:lineRule="auto"/>
        <w:ind w:firstLine="630"/>
      </w:pPr>
    </w:p>
    <w:p w14:paraId="40D4C969" w14:textId="763BD587" w:rsidR="008A18B9" w:rsidRDefault="008A18B9" w:rsidP="0027303B">
      <w:pPr>
        <w:spacing w:after="0" w:line="240" w:lineRule="auto"/>
        <w:ind w:firstLine="630"/>
      </w:pPr>
    </w:p>
    <w:p w14:paraId="23BF4038" w14:textId="53C4CEF7" w:rsidR="008A18B9" w:rsidRPr="00793315" w:rsidRDefault="008A18B9" w:rsidP="00320E02">
      <w:pPr>
        <w:spacing w:after="0" w:line="240" w:lineRule="auto"/>
        <w:ind w:left="270" w:firstLine="360"/>
        <w:rPr>
          <w:b/>
          <w:bCs/>
        </w:rPr>
      </w:pPr>
      <w:r w:rsidRPr="00793315">
        <w:rPr>
          <w:b/>
          <w:bCs/>
        </w:rPr>
        <w:t xml:space="preserve">Degree title: </w:t>
      </w:r>
      <w:r w:rsidRPr="00793315">
        <w:rPr>
          <w:b/>
          <w:bCs/>
        </w:rPr>
        <w:tab/>
      </w:r>
      <w:r w:rsidRPr="00793315">
        <w:rPr>
          <w:b/>
          <w:bCs/>
        </w:rPr>
        <w:tab/>
      </w:r>
      <w:r w:rsidR="003942DD">
        <w:rPr>
          <w:b/>
          <w:bCs/>
        </w:rPr>
        <w:t>Matric</w:t>
      </w:r>
      <w:r>
        <w:rPr>
          <w:b/>
          <w:bCs/>
        </w:rPr>
        <w:t xml:space="preserve"> </w:t>
      </w:r>
      <w:r w:rsidR="003942DD">
        <w:rPr>
          <w:b/>
          <w:bCs/>
        </w:rPr>
        <w:t>(</w:t>
      </w:r>
      <w:r>
        <w:rPr>
          <w:b/>
          <w:bCs/>
        </w:rPr>
        <w:t xml:space="preserve">Secondary School) </w:t>
      </w:r>
    </w:p>
    <w:p w14:paraId="7B0F7650" w14:textId="03204226" w:rsidR="008A18B9" w:rsidRDefault="008A18B9" w:rsidP="00320E02">
      <w:pPr>
        <w:spacing w:after="0" w:line="240" w:lineRule="auto"/>
        <w:ind w:firstLine="630"/>
      </w:pPr>
      <w:r>
        <w:t>M</w:t>
      </w:r>
      <w:r w:rsidRPr="00B44966">
        <w:t>ajor subject</w:t>
      </w:r>
      <w:r>
        <w:t xml:space="preserve">: </w:t>
      </w:r>
      <w:r>
        <w:tab/>
      </w:r>
      <w:r>
        <w:tab/>
        <w:t xml:space="preserve">Computer Science, </w:t>
      </w:r>
      <w:r w:rsidR="00E4565C">
        <w:t>Physics, Chemistry</w:t>
      </w:r>
    </w:p>
    <w:p w14:paraId="1B3AD054" w14:textId="39A356E6" w:rsidR="008A18B9" w:rsidRDefault="008A18B9" w:rsidP="00320E02">
      <w:pPr>
        <w:spacing w:after="0" w:line="240" w:lineRule="auto"/>
        <w:ind w:firstLine="630"/>
      </w:pPr>
      <w:r>
        <w:t>N</w:t>
      </w:r>
      <w:r w:rsidRPr="00B44966">
        <w:t>ame of the institution</w:t>
      </w:r>
      <w:r>
        <w:t>:</w:t>
      </w:r>
      <w:r>
        <w:tab/>
      </w:r>
      <w:r w:rsidR="00E46A00">
        <w:t>Divisional Public School, Model Town</w:t>
      </w:r>
      <w:r>
        <w:t>, Lahore</w:t>
      </w:r>
    </w:p>
    <w:p w14:paraId="0E924D37" w14:textId="09EA6315" w:rsidR="00495FA4" w:rsidRPr="00677FAE" w:rsidRDefault="00495FA4" w:rsidP="00495FA4">
      <w:pPr>
        <w:spacing w:after="0" w:line="240" w:lineRule="auto"/>
        <w:ind w:firstLine="630"/>
        <w:rPr>
          <w:rFonts w:cstheme="minorHAnsi"/>
        </w:rPr>
      </w:pPr>
      <w:r w:rsidRPr="00677FAE">
        <w:rPr>
          <w:rFonts w:cstheme="minorHAnsi"/>
        </w:rPr>
        <w:t>Year Degree Completed:</w:t>
      </w:r>
      <w:r>
        <w:rPr>
          <w:rFonts w:cstheme="minorHAnsi"/>
        </w:rPr>
        <w:tab/>
        <w:t>2003</w:t>
      </w:r>
      <w:r w:rsidR="000260B5">
        <w:rPr>
          <w:rFonts w:cstheme="minorHAnsi"/>
        </w:rPr>
        <w:t xml:space="preserve"> Jun</w:t>
      </w:r>
    </w:p>
    <w:p w14:paraId="76B468A3" w14:textId="77777777" w:rsidR="00495FA4" w:rsidRDefault="00495FA4" w:rsidP="00320E02">
      <w:pPr>
        <w:spacing w:after="0" w:line="240" w:lineRule="auto"/>
        <w:ind w:firstLine="630"/>
      </w:pPr>
    </w:p>
    <w:bookmarkEnd w:id="0"/>
    <w:p w14:paraId="49B73F47" w14:textId="2BB50564" w:rsidR="00701B33" w:rsidRDefault="006118A1" w:rsidP="00D44F46">
      <w:pPr>
        <w:pStyle w:val="Heading3"/>
        <w:rPr>
          <w:u w:val="single"/>
        </w:rPr>
      </w:pPr>
      <w:r>
        <w:rPr>
          <w:u w:val="single"/>
        </w:rPr>
        <w:t xml:space="preserve">Work Experience </w:t>
      </w:r>
    </w:p>
    <w:p w14:paraId="790E6FF6" w14:textId="77777777" w:rsidR="000E7C5B" w:rsidRDefault="000E7C5B" w:rsidP="003D45AB">
      <w:pPr>
        <w:spacing w:after="0" w:line="240" w:lineRule="auto"/>
        <w:ind w:left="641"/>
        <w:rPr>
          <w:rFonts w:cstheme="minorHAnsi"/>
        </w:rPr>
      </w:pPr>
    </w:p>
    <w:p w14:paraId="07853A62" w14:textId="3D4E97A9" w:rsidR="000E7C5B" w:rsidRDefault="000E7C5B" w:rsidP="003D45AB">
      <w:pPr>
        <w:spacing w:after="0" w:line="240" w:lineRule="auto"/>
        <w:ind w:left="641"/>
        <w:rPr>
          <w:rFonts w:cstheme="minorHAnsi"/>
        </w:rPr>
      </w:pPr>
      <w:r>
        <w:rPr>
          <w:rFonts w:cstheme="minorHAnsi"/>
        </w:rPr>
        <w:t>29 May 2025 to Date</w:t>
      </w:r>
    </w:p>
    <w:p w14:paraId="5B9BF826" w14:textId="14EA94CA" w:rsidR="000E7C5B" w:rsidRPr="00043943" w:rsidRDefault="000E7C5B" w:rsidP="000E7C5B">
      <w:pPr>
        <w:spacing w:after="0" w:line="240" w:lineRule="auto"/>
        <w:ind w:left="641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J</w:t>
      </w:r>
      <w:r w:rsidRPr="00043943">
        <w:rPr>
          <w:rFonts w:cstheme="minorHAnsi"/>
          <w:b/>
          <w:bCs/>
        </w:rPr>
        <w:t xml:space="preserve">ob title: </w:t>
      </w:r>
      <w:r w:rsidRPr="00043943">
        <w:rPr>
          <w:rFonts w:cstheme="minorHAnsi"/>
          <w:b/>
          <w:bCs/>
        </w:rPr>
        <w:tab/>
      </w:r>
      <w:r w:rsidRPr="00043943">
        <w:rPr>
          <w:rFonts w:cstheme="minorHAnsi"/>
          <w:b/>
          <w:bCs/>
        </w:rPr>
        <w:tab/>
        <w:t>Ass</w:t>
      </w:r>
      <w:r>
        <w:rPr>
          <w:rFonts w:cstheme="minorHAnsi"/>
          <w:b/>
          <w:bCs/>
        </w:rPr>
        <w:t>ociate</w:t>
      </w:r>
      <w:r w:rsidRPr="00043943">
        <w:rPr>
          <w:rFonts w:cstheme="minorHAnsi"/>
          <w:b/>
          <w:bCs/>
        </w:rPr>
        <w:t xml:space="preserve"> Professor</w:t>
      </w:r>
      <w:r>
        <w:rPr>
          <w:rFonts w:cstheme="minorHAnsi"/>
          <w:b/>
          <w:bCs/>
        </w:rPr>
        <w:t xml:space="preserve"> </w:t>
      </w:r>
    </w:p>
    <w:p w14:paraId="098BB81A" w14:textId="61ABAEB8" w:rsidR="000E7C5B" w:rsidRPr="002B1E6D" w:rsidRDefault="000E7C5B" w:rsidP="000E7C5B">
      <w:pPr>
        <w:spacing w:after="0" w:line="240" w:lineRule="auto"/>
        <w:ind w:left="641"/>
        <w:rPr>
          <w:rFonts w:cstheme="minorHAnsi"/>
        </w:rPr>
      </w:pPr>
      <w:r w:rsidRPr="002B1E6D">
        <w:rPr>
          <w:rFonts w:cstheme="minorHAnsi"/>
        </w:rPr>
        <w:t xml:space="preserve">Employer: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AA77D7">
        <w:rPr>
          <w:rFonts w:cstheme="minorHAnsi"/>
        </w:rPr>
        <w:t>NSHS, NUST</w:t>
      </w:r>
    </w:p>
    <w:p w14:paraId="50227F4E" w14:textId="11954754" w:rsidR="000E7C5B" w:rsidRPr="002B1E6D" w:rsidRDefault="000E7C5B" w:rsidP="000E7C5B">
      <w:pPr>
        <w:spacing w:after="0" w:line="240" w:lineRule="auto"/>
        <w:ind w:left="641"/>
        <w:rPr>
          <w:rFonts w:cstheme="minorHAnsi"/>
        </w:rPr>
      </w:pPr>
      <w:r w:rsidRPr="002B1E6D">
        <w:rPr>
          <w:rFonts w:cstheme="minorHAnsi"/>
        </w:rPr>
        <w:t xml:space="preserve">Nature of Job: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2B1E6D">
        <w:rPr>
          <w:rFonts w:cstheme="minorHAnsi"/>
        </w:rPr>
        <w:t>Full-time</w:t>
      </w:r>
      <w:r w:rsidR="001C0008">
        <w:rPr>
          <w:rFonts w:cstheme="minorHAnsi"/>
        </w:rPr>
        <w:t xml:space="preserve">, Contractual </w:t>
      </w:r>
    </w:p>
    <w:p w14:paraId="708A5D3B" w14:textId="1295C9A4" w:rsidR="000E7C5B" w:rsidRDefault="000E7C5B" w:rsidP="003D45AB">
      <w:pPr>
        <w:spacing w:after="0" w:line="240" w:lineRule="auto"/>
        <w:ind w:left="641"/>
        <w:rPr>
          <w:rFonts w:cstheme="minorHAnsi"/>
        </w:rPr>
      </w:pPr>
    </w:p>
    <w:p w14:paraId="67398F83" w14:textId="77777777" w:rsidR="000E7C5B" w:rsidRDefault="000E7C5B" w:rsidP="003D45AB">
      <w:pPr>
        <w:spacing w:after="0" w:line="240" w:lineRule="auto"/>
        <w:ind w:left="641"/>
        <w:rPr>
          <w:rFonts w:cstheme="minorHAnsi"/>
        </w:rPr>
      </w:pPr>
    </w:p>
    <w:p w14:paraId="6F09ADC8" w14:textId="07E1B5F7" w:rsidR="007211D7" w:rsidRPr="003D45AB" w:rsidRDefault="005171DC" w:rsidP="003D45AB">
      <w:pPr>
        <w:spacing w:after="0" w:line="240" w:lineRule="auto"/>
        <w:ind w:left="641"/>
        <w:rPr>
          <w:rFonts w:cstheme="minorHAnsi"/>
        </w:rPr>
      </w:pPr>
      <w:r>
        <w:rPr>
          <w:rFonts w:cstheme="minorHAnsi"/>
        </w:rPr>
        <w:t xml:space="preserve">05 </w:t>
      </w:r>
      <w:r w:rsidR="007211D7" w:rsidRPr="003D45AB">
        <w:rPr>
          <w:rFonts w:cstheme="minorHAnsi"/>
        </w:rPr>
        <w:t xml:space="preserve">Aug 2024 to </w:t>
      </w:r>
      <w:r w:rsidR="008E1FD8">
        <w:rPr>
          <w:rFonts w:cstheme="minorHAnsi"/>
        </w:rPr>
        <w:t>29 May 2025</w:t>
      </w:r>
    </w:p>
    <w:p w14:paraId="19509A62" w14:textId="2C309C20" w:rsidR="007211D7" w:rsidRPr="003D45AB" w:rsidRDefault="007211D7" w:rsidP="003D45AB">
      <w:pPr>
        <w:spacing w:after="0" w:line="240" w:lineRule="auto"/>
        <w:ind w:left="641"/>
        <w:rPr>
          <w:rFonts w:cstheme="minorHAnsi"/>
          <w:b/>
          <w:bCs/>
        </w:rPr>
      </w:pPr>
      <w:r w:rsidRPr="003D45AB">
        <w:rPr>
          <w:rFonts w:cstheme="minorHAnsi"/>
          <w:b/>
          <w:bCs/>
        </w:rPr>
        <w:t xml:space="preserve">Job Title: </w:t>
      </w:r>
      <w:r w:rsidRPr="003D45AB">
        <w:rPr>
          <w:rFonts w:cstheme="minorHAnsi"/>
          <w:b/>
          <w:bCs/>
        </w:rPr>
        <w:tab/>
      </w:r>
      <w:r w:rsidR="002C42C1" w:rsidRPr="003D45AB">
        <w:rPr>
          <w:rFonts w:cstheme="minorHAnsi"/>
          <w:b/>
          <w:bCs/>
        </w:rPr>
        <w:tab/>
      </w:r>
      <w:r w:rsidRPr="003D45AB">
        <w:rPr>
          <w:rFonts w:cstheme="minorHAnsi"/>
          <w:b/>
          <w:bCs/>
        </w:rPr>
        <w:t xml:space="preserve">Deputy Director, International Strategies &amp; Planning </w:t>
      </w:r>
    </w:p>
    <w:p w14:paraId="5D4405B9" w14:textId="77777777" w:rsidR="00380492" w:rsidRDefault="007211D7" w:rsidP="00380492">
      <w:pPr>
        <w:spacing w:after="0" w:line="240" w:lineRule="auto"/>
        <w:ind w:left="641"/>
        <w:rPr>
          <w:rFonts w:cstheme="minorHAnsi"/>
        </w:rPr>
      </w:pPr>
      <w:r w:rsidRPr="00CC07F0">
        <w:rPr>
          <w:rFonts w:cstheme="minorHAnsi"/>
        </w:rPr>
        <w:t xml:space="preserve">Employer: </w:t>
      </w:r>
      <w:r w:rsidRPr="00CC07F0">
        <w:rPr>
          <w:rFonts w:cstheme="minorHAnsi"/>
        </w:rPr>
        <w:tab/>
      </w:r>
      <w:r w:rsidR="002C42C1" w:rsidRPr="00CC07F0">
        <w:rPr>
          <w:rFonts w:cstheme="minorHAnsi"/>
        </w:rPr>
        <w:tab/>
      </w:r>
      <w:r w:rsidR="00380492">
        <w:rPr>
          <w:rFonts w:cstheme="minorHAnsi"/>
        </w:rPr>
        <w:t>National University of Sciences and Technology (NUST)</w:t>
      </w:r>
    </w:p>
    <w:p w14:paraId="159C7834" w14:textId="77777777" w:rsidR="00380492" w:rsidRDefault="00380492" w:rsidP="00380492">
      <w:pPr>
        <w:spacing w:after="0" w:line="240" w:lineRule="auto"/>
        <w:ind w:left="641"/>
        <w:rPr>
          <w:rFonts w:cstheme="minorHAnsi"/>
        </w:rPr>
      </w:pPr>
      <w:r>
        <w:rPr>
          <w:rFonts w:cstheme="minorHAnsi"/>
        </w:rPr>
        <w:t xml:space="preserve">Nature of Job: </w:t>
      </w:r>
      <w:r>
        <w:rPr>
          <w:rFonts w:cstheme="minorHAnsi"/>
        </w:rPr>
        <w:tab/>
      </w:r>
      <w:r>
        <w:rPr>
          <w:rFonts w:cstheme="minorHAnsi"/>
        </w:rPr>
        <w:tab/>
        <w:t>Full-time, Regular</w:t>
      </w:r>
    </w:p>
    <w:p w14:paraId="4AF5D1F1" w14:textId="433EDA28" w:rsidR="00F925D7" w:rsidRDefault="00F925D7" w:rsidP="00380492">
      <w:pPr>
        <w:spacing w:after="0" w:line="240" w:lineRule="auto"/>
        <w:ind w:left="641"/>
        <w:rPr>
          <w:sz w:val="20"/>
          <w:szCs w:val="22"/>
        </w:rPr>
      </w:pPr>
    </w:p>
    <w:p w14:paraId="7D5A24F1" w14:textId="77777777" w:rsidR="007211D7" w:rsidRDefault="007211D7" w:rsidP="008C1CED">
      <w:pPr>
        <w:spacing w:after="0" w:line="240" w:lineRule="auto"/>
        <w:ind w:left="641"/>
        <w:rPr>
          <w:rFonts w:cstheme="minorHAnsi"/>
        </w:rPr>
      </w:pPr>
    </w:p>
    <w:p w14:paraId="3A496A46" w14:textId="0EBCD593" w:rsidR="00E057CA" w:rsidRPr="002B1E6D" w:rsidRDefault="00F31396" w:rsidP="008C1CED">
      <w:pPr>
        <w:spacing w:after="0" w:line="240" w:lineRule="auto"/>
        <w:ind w:left="641"/>
        <w:rPr>
          <w:rFonts w:cstheme="minorHAnsi"/>
        </w:rPr>
      </w:pPr>
      <w:r>
        <w:rPr>
          <w:rFonts w:cstheme="minorHAnsi"/>
        </w:rPr>
        <w:t>Oct 2019</w:t>
      </w:r>
      <w:r w:rsidR="000672EA" w:rsidRPr="002B1E6D">
        <w:rPr>
          <w:rFonts w:cstheme="minorHAnsi"/>
        </w:rPr>
        <w:t xml:space="preserve"> </w:t>
      </w:r>
      <w:r w:rsidR="00595B44">
        <w:rPr>
          <w:rFonts w:cstheme="minorHAnsi"/>
        </w:rPr>
        <w:t>to Nov 2023</w:t>
      </w:r>
      <w:r w:rsidR="00E057CA" w:rsidRPr="002B1E6D">
        <w:rPr>
          <w:rFonts w:cstheme="minorHAnsi"/>
        </w:rPr>
        <w:t xml:space="preserve"> </w:t>
      </w:r>
    </w:p>
    <w:p w14:paraId="1DC70E31" w14:textId="7725C37F" w:rsidR="00586CDD" w:rsidRPr="00043943" w:rsidRDefault="009D30F1" w:rsidP="008C1CED">
      <w:pPr>
        <w:spacing w:after="0" w:line="240" w:lineRule="auto"/>
        <w:ind w:left="641"/>
        <w:rPr>
          <w:rFonts w:cstheme="minorHAnsi"/>
          <w:b/>
          <w:bCs/>
        </w:rPr>
      </w:pPr>
      <w:bookmarkStart w:id="1" w:name="_Hlk199765446"/>
      <w:r>
        <w:rPr>
          <w:rFonts w:cstheme="minorHAnsi"/>
          <w:b/>
          <w:bCs/>
        </w:rPr>
        <w:t>J</w:t>
      </w:r>
      <w:r w:rsidR="00853655" w:rsidRPr="00043943">
        <w:rPr>
          <w:rFonts w:cstheme="minorHAnsi"/>
          <w:b/>
          <w:bCs/>
        </w:rPr>
        <w:t>ob title</w:t>
      </w:r>
      <w:r w:rsidR="00586CDD" w:rsidRPr="00043943">
        <w:rPr>
          <w:rFonts w:cstheme="minorHAnsi"/>
          <w:b/>
          <w:bCs/>
        </w:rPr>
        <w:t>:</w:t>
      </w:r>
      <w:r w:rsidR="00674310" w:rsidRPr="00043943">
        <w:rPr>
          <w:rFonts w:cstheme="minorHAnsi"/>
          <w:b/>
          <w:bCs/>
        </w:rPr>
        <w:t xml:space="preserve"> </w:t>
      </w:r>
      <w:r w:rsidR="003B55F6" w:rsidRPr="00043943">
        <w:rPr>
          <w:rFonts w:cstheme="minorHAnsi"/>
          <w:b/>
          <w:bCs/>
        </w:rPr>
        <w:tab/>
      </w:r>
      <w:r w:rsidR="0023646F" w:rsidRPr="00043943">
        <w:rPr>
          <w:rFonts w:cstheme="minorHAnsi"/>
          <w:b/>
          <w:bCs/>
        </w:rPr>
        <w:tab/>
      </w:r>
      <w:r w:rsidR="00674310" w:rsidRPr="00043943">
        <w:rPr>
          <w:rFonts w:cstheme="minorHAnsi"/>
          <w:b/>
          <w:bCs/>
        </w:rPr>
        <w:t>Ass</w:t>
      </w:r>
      <w:r w:rsidR="00F67329">
        <w:rPr>
          <w:rFonts w:cstheme="minorHAnsi"/>
          <w:b/>
          <w:bCs/>
        </w:rPr>
        <w:t>ociate</w:t>
      </w:r>
      <w:r w:rsidR="00674310" w:rsidRPr="00043943">
        <w:rPr>
          <w:rFonts w:cstheme="minorHAnsi"/>
          <w:b/>
          <w:bCs/>
        </w:rPr>
        <w:t xml:space="preserve"> Professor</w:t>
      </w:r>
      <w:r w:rsidR="006547DF">
        <w:rPr>
          <w:rFonts w:cstheme="minorHAnsi"/>
          <w:b/>
          <w:bCs/>
        </w:rPr>
        <w:t xml:space="preserve"> &amp; </w:t>
      </w:r>
      <w:r w:rsidR="00F32D5A">
        <w:rPr>
          <w:rFonts w:cstheme="minorHAnsi"/>
          <w:b/>
          <w:bCs/>
        </w:rPr>
        <w:t xml:space="preserve">Founding </w:t>
      </w:r>
      <w:r w:rsidR="006547DF">
        <w:rPr>
          <w:rFonts w:cstheme="minorHAnsi"/>
          <w:b/>
          <w:bCs/>
        </w:rPr>
        <w:t>Head of Department</w:t>
      </w:r>
    </w:p>
    <w:p w14:paraId="68C22D3A" w14:textId="46787E4A" w:rsidR="00586CDD" w:rsidRPr="002B1E6D" w:rsidRDefault="00586CDD" w:rsidP="008C1CED">
      <w:pPr>
        <w:spacing w:after="0" w:line="240" w:lineRule="auto"/>
        <w:ind w:left="641"/>
        <w:rPr>
          <w:rFonts w:cstheme="minorHAnsi"/>
        </w:rPr>
      </w:pPr>
      <w:r w:rsidRPr="002B1E6D">
        <w:rPr>
          <w:rFonts w:cstheme="minorHAnsi"/>
        </w:rPr>
        <w:t>E</w:t>
      </w:r>
      <w:r w:rsidR="00853655" w:rsidRPr="002B1E6D">
        <w:rPr>
          <w:rFonts w:cstheme="minorHAnsi"/>
        </w:rPr>
        <w:t>mployer</w:t>
      </w:r>
      <w:r w:rsidRPr="002B1E6D">
        <w:rPr>
          <w:rFonts w:cstheme="minorHAnsi"/>
        </w:rPr>
        <w:t>:</w:t>
      </w:r>
      <w:r w:rsidR="00674310" w:rsidRPr="002B1E6D">
        <w:rPr>
          <w:rFonts w:cstheme="minorHAnsi"/>
        </w:rPr>
        <w:t xml:space="preserve"> </w:t>
      </w:r>
      <w:r w:rsidR="003B55F6">
        <w:rPr>
          <w:rFonts w:cstheme="minorHAnsi"/>
        </w:rPr>
        <w:tab/>
      </w:r>
      <w:r w:rsidR="0023646F">
        <w:rPr>
          <w:rFonts w:cstheme="minorHAnsi"/>
        </w:rPr>
        <w:tab/>
      </w:r>
      <w:r w:rsidR="00674310" w:rsidRPr="002B1E6D">
        <w:rPr>
          <w:rFonts w:cstheme="minorHAnsi"/>
        </w:rPr>
        <w:t>University of Lahore</w:t>
      </w:r>
    </w:p>
    <w:p w14:paraId="16036B5A" w14:textId="54F10152" w:rsidR="00701B33" w:rsidRPr="002B1E6D" w:rsidRDefault="00586CDD" w:rsidP="008C1CED">
      <w:pPr>
        <w:spacing w:after="0" w:line="240" w:lineRule="auto"/>
        <w:ind w:left="641"/>
        <w:rPr>
          <w:rFonts w:cstheme="minorHAnsi"/>
        </w:rPr>
      </w:pPr>
      <w:r w:rsidRPr="002B1E6D">
        <w:rPr>
          <w:rFonts w:cstheme="minorHAnsi"/>
        </w:rPr>
        <w:t xml:space="preserve">Nature of Job: </w:t>
      </w:r>
      <w:r w:rsidR="0023646F">
        <w:rPr>
          <w:rFonts w:cstheme="minorHAnsi"/>
        </w:rPr>
        <w:tab/>
      </w:r>
      <w:r w:rsidR="00FB0C05">
        <w:rPr>
          <w:rFonts w:cstheme="minorHAnsi"/>
        </w:rPr>
        <w:tab/>
      </w:r>
      <w:r w:rsidRPr="002B1E6D">
        <w:rPr>
          <w:rFonts w:cstheme="minorHAnsi"/>
        </w:rPr>
        <w:t>Full-time, Regular</w:t>
      </w:r>
    </w:p>
    <w:p w14:paraId="1734AC76" w14:textId="77777777" w:rsidR="009070BB" w:rsidRDefault="009070BB" w:rsidP="00B16AD2">
      <w:pPr>
        <w:pStyle w:val="ListParagraph"/>
        <w:numPr>
          <w:ilvl w:val="0"/>
          <w:numId w:val="0"/>
        </w:numPr>
        <w:spacing w:after="0"/>
        <w:ind w:left="644"/>
        <w:rPr>
          <w:rFonts w:cstheme="minorHAnsi"/>
        </w:rPr>
      </w:pPr>
      <w:bookmarkStart w:id="2" w:name="_Hlk35327456"/>
      <w:bookmarkEnd w:id="1"/>
    </w:p>
    <w:p w14:paraId="77B13682" w14:textId="082BE674" w:rsidR="008E706C" w:rsidRDefault="00C93CAA" w:rsidP="00B16AD2">
      <w:pPr>
        <w:pStyle w:val="ListParagraph"/>
        <w:numPr>
          <w:ilvl w:val="0"/>
          <w:numId w:val="0"/>
        </w:numPr>
        <w:spacing w:after="0"/>
        <w:ind w:left="644"/>
        <w:rPr>
          <w:rFonts w:cstheme="minorHAnsi"/>
        </w:rPr>
      </w:pPr>
      <w:r>
        <w:rPr>
          <w:rFonts w:cstheme="minorHAnsi"/>
        </w:rPr>
        <w:t>Mar 2018 to Aug 2019</w:t>
      </w:r>
    </w:p>
    <w:p w14:paraId="60BA975F" w14:textId="2FA4E9A3" w:rsidR="00D50275" w:rsidRPr="00043943" w:rsidRDefault="002E5C49" w:rsidP="008A30A5">
      <w:pPr>
        <w:pStyle w:val="ListParagraph"/>
        <w:numPr>
          <w:ilvl w:val="0"/>
          <w:numId w:val="0"/>
        </w:numPr>
        <w:spacing w:after="0"/>
        <w:ind w:left="644"/>
        <w:rPr>
          <w:rFonts w:cstheme="minorHAnsi"/>
          <w:b/>
          <w:bCs/>
        </w:rPr>
      </w:pPr>
      <w:r w:rsidRPr="00043943">
        <w:rPr>
          <w:rFonts w:cstheme="minorHAnsi"/>
          <w:b/>
          <w:bCs/>
        </w:rPr>
        <w:t>J</w:t>
      </w:r>
      <w:r w:rsidR="008D0FEF" w:rsidRPr="00043943">
        <w:rPr>
          <w:rFonts w:cstheme="minorHAnsi"/>
          <w:b/>
          <w:bCs/>
        </w:rPr>
        <w:t xml:space="preserve">ob </w:t>
      </w:r>
      <w:r w:rsidR="00E00979">
        <w:rPr>
          <w:rFonts w:cstheme="minorHAnsi"/>
          <w:b/>
          <w:bCs/>
        </w:rPr>
        <w:t>t</w:t>
      </w:r>
      <w:r w:rsidRPr="00043943">
        <w:rPr>
          <w:rFonts w:cstheme="minorHAnsi"/>
          <w:b/>
          <w:bCs/>
        </w:rPr>
        <w:t>itle:</w:t>
      </w:r>
      <w:r w:rsidR="00701B33" w:rsidRPr="00043943">
        <w:rPr>
          <w:rFonts w:cstheme="minorHAnsi"/>
          <w:b/>
          <w:bCs/>
        </w:rPr>
        <w:t xml:space="preserve"> </w:t>
      </w:r>
      <w:r w:rsidR="00D04731" w:rsidRPr="00043943">
        <w:rPr>
          <w:rFonts w:cstheme="minorHAnsi"/>
          <w:b/>
          <w:bCs/>
        </w:rPr>
        <w:tab/>
      </w:r>
      <w:r w:rsidR="00D04731" w:rsidRPr="00043943">
        <w:rPr>
          <w:rFonts w:cstheme="minorHAnsi"/>
          <w:b/>
          <w:bCs/>
        </w:rPr>
        <w:tab/>
      </w:r>
      <w:r w:rsidR="00E93157" w:rsidRPr="00043943">
        <w:rPr>
          <w:rFonts w:cstheme="minorHAnsi"/>
          <w:b/>
          <w:bCs/>
        </w:rPr>
        <w:t xml:space="preserve">Assistant Professor &amp; Founding </w:t>
      </w:r>
      <w:r w:rsidR="006864FC">
        <w:rPr>
          <w:rFonts w:cstheme="minorHAnsi"/>
          <w:b/>
          <w:bCs/>
        </w:rPr>
        <w:t>Head of Department</w:t>
      </w:r>
    </w:p>
    <w:p w14:paraId="643F6898" w14:textId="17FA1BEE" w:rsidR="004405CC" w:rsidRPr="008151E5" w:rsidRDefault="004405CC" w:rsidP="008A30A5">
      <w:pPr>
        <w:spacing w:after="0" w:line="240" w:lineRule="auto"/>
        <w:ind w:left="644"/>
        <w:rPr>
          <w:rFonts w:cstheme="minorHAnsi"/>
        </w:rPr>
      </w:pPr>
      <w:r w:rsidRPr="008151E5">
        <w:rPr>
          <w:rFonts w:cstheme="minorHAnsi"/>
        </w:rPr>
        <w:t>E</w:t>
      </w:r>
      <w:r w:rsidR="00701B33" w:rsidRPr="008151E5">
        <w:rPr>
          <w:rFonts w:cstheme="minorHAnsi"/>
        </w:rPr>
        <w:t>mployer</w:t>
      </w:r>
      <w:r w:rsidRPr="008151E5">
        <w:rPr>
          <w:rFonts w:cstheme="minorHAnsi"/>
        </w:rPr>
        <w:t>:</w:t>
      </w:r>
      <w:r w:rsidR="00E93157">
        <w:rPr>
          <w:rFonts w:cstheme="minorHAnsi"/>
        </w:rPr>
        <w:t xml:space="preserve"> </w:t>
      </w:r>
      <w:r w:rsidR="00D0779A">
        <w:rPr>
          <w:rFonts w:cstheme="minorHAnsi"/>
        </w:rPr>
        <w:tab/>
      </w:r>
      <w:r w:rsidR="00D0779A">
        <w:rPr>
          <w:rFonts w:cstheme="minorHAnsi"/>
        </w:rPr>
        <w:tab/>
      </w:r>
      <w:r w:rsidR="00E93157">
        <w:rPr>
          <w:rFonts w:cstheme="minorHAnsi"/>
        </w:rPr>
        <w:t>Mirpur University of Science and Technology</w:t>
      </w:r>
    </w:p>
    <w:p w14:paraId="061F0B7B" w14:textId="67B317F5" w:rsidR="003854E3" w:rsidRDefault="0097349C" w:rsidP="008A30A5">
      <w:pPr>
        <w:spacing w:after="0" w:line="240" w:lineRule="auto"/>
        <w:ind w:left="644"/>
        <w:rPr>
          <w:rFonts w:cstheme="minorHAnsi"/>
        </w:rPr>
      </w:pPr>
      <w:r w:rsidRPr="008151E5">
        <w:rPr>
          <w:rFonts w:cstheme="minorHAnsi"/>
        </w:rPr>
        <w:t>F</w:t>
      </w:r>
      <w:r w:rsidR="008D0FEF" w:rsidRPr="008151E5">
        <w:rPr>
          <w:rFonts w:cstheme="minorHAnsi"/>
        </w:rPr>
        <w:t>und</w:t>
      </w:r>
      <w:r w:rsidR="00C23576" w:rsidRPr="008151E5">
        <w:rPr>
          <w:rFonts w:cstheme="minorHAnsi"/>
        </w:rPr>
        <w:t>ing organisation</w:t>
      </w:r>
      <w:r w:rsidR="001F3D29" w:rsidRPr="008151E5">
        <w:rPr>
          <w:rFonts w:cstheme="minorHAnsi"/>
        </w:rPr>
        <w:t>:</w:t>
      </w:r>
      <w:r w:rsidR="008D0FEF" w:rsidRPr="008151E5">
        <w:rPr>
          <w:rFonts w:cstheme="minorHAnsi"/>
        </w:rPr>
        <w:t xml:space="preserve"> </w:t>
      </w:r>
      <w:r w:rsidR="003854E3">
        <w:rPr>
          <w:rFonts w:cstheme="minorHAnsi"/>
        </w:rPr>
        <w:tab/>
      </w:r>
      <w:r w:rsidR="00530EC1" w:rsidRPr="008151E5">
        <w:rPr>
          <w:rFonts w:cstheme="minorHAnsi"/>
        </w:rPr>
        <w:t xml:space="preserve">Higher Education Commission </w:t>
      </w:r>
      <w:r w:rsidR="00FA5E9D">
        <w:rPr>
          <w:rFonts w:cstheme="minorHAnsi"/>
        </w:rPr>
        <w:t>and MUST</w:t>
      </w:r>
    </w:p>
    <w:p w14:paraId="0A58F872" w14:textId="6F901914" w:rsidR="00D50275" w:rsidRPr="008151E5" w:rsidRDefault="00530EC1" w:rsidP="00224A67">
      <w:pPr>
        <w:spacing w:after="0" w:line="240" w:lineRule="auto"/>
        <w:ind w:left="3252" w:firstLine="660"/>
        <w:rPr>
          <w:rFonts w:cstheme="minorHAnsi"/>
        </w:rPr>
      </w:pPr>
      <w:r w:rsidRPr="008151E5">
        <w:rPr>
          <w:rFonts w:cstheme="minorHAnsi"/>
        </w:rPr>
        <w:t>Interim Placement of Fresh PhDs Program</w:t>
      </w:r>
    </w:p>
    <w:p w14:paraId="7AB1A28B" w14:textId="39C1A99C" w:rsidR="00701B33" w:rsidRDefault="00D50275" w:rsidP="008A30A5">
      <w:pPr>
        <w:spacing w:after="0" w:line="240" w:lineRule="auto"/>
        <w:ind w:left="644"/>
        <w:rPr>
          <w:rFonts w:cstheme="minorHAnsi"/>
        </w:rPr>
      </w:pPr>
      <w:r w:rsidRPr="008151E5">
        <w:rPr>
          <w:rFonts w:cstheme="minorHAnsi"/>
        </w:rPr>
        <w:t xml:space="preserve">Nature of Job: </w:t>
      </w:r>
      <w:r w:rsidR="00DD30CD">
        <w:rPr>
          <w:rFonts w:cstheme="minorHAnsi"/>
        </w:rPr>
        <w:tab/>
      </w:r>
      <w:r w:rsidR="00DD30CD">
        <w:rPr>
          <w:rFonts w:cstheme="minorHAnsi"/>
        </w:rPr>
        <w:tab/>
      </w:r>
      <w:r w:rsidR="002E5C49" w:rsidRPr="008151E5">
        <w:rPr>
          <w:rFonts w:cstheme="minorHAnsi"/>
        </w:rPr>
        <w:t>Full</w:t>
      </w:r>
      <w:r w:rsidR="00701B33" w:rsidRPr="008151E5">
        <w:rPr>
          <w:rFonts w:cstheme="minorHAnsi"/>
        </w:rPr>
        <w:t xml:space="preserve">-time, </w:t>
      </w:r>
      <w:r w:rsidR="00085994">
        <w:rPr>
          <w:rFonts w:cstheme="minorHAnsi"/>
        </w:rPr>
        <w:t>Contract</w:t>
      </w:r>
    </w:p>
    <w:p w14:paraId="36C720DB" w14:textId="508D22F3" w:rsidR="000C6F06" w:rsidRDefault="000C6F06" w:rsidP="008151E5">
      <w:pPr>
        <w:spacing w:after="0" w:line="240" w:lineRule="auto"/>
        <w:ind w:left="810"/>
        <w:rPr>
          <w:rFonts w:cstheme="minorHAnsi"/>
        </w:rPr>
      </w:pPr>
    </w:p>
    <w:p w14:paraId="4EA8A93F" w14:textId="21A71FE0" w:rsidR="000C6F06" w:rsidRPr="005977F3" w:rsidRDefault="000C6F06" w:rsidP="00406FEF">
      <w:pPr>
        <w:spacing w:after="0" w:line="240" w:lineRule="auto"/>
        <w:ind w:left="644"/>
        <w:rPr>
          <w:rFonts w:cstheme="minorHAnsi"/>
        </w:rPr>
      </w:pPr>
      <w:r w:rsidRPr="005977F3">
        <w:rPr>
          <w:rFonts w:cstheme="minorHAnsi"/>
        </w:rPr>
        <w:t>Aug 2017 to Feb 2018</w:t>
      </w:r>
    </w:p>
    <w:p w14:paraId="44D22F37" w14:textId="77777777" w:rsidR="00092C8D" w:rsidRDefault="000C6F06" w:rsidP="00406FEF">
      <w:pPr>
        <w:spacing w:after="0" w:line="240" w:lineRule="auto"/>
        <w:ind w:left="644"/>
        <w:rPr>
          <w:rFonts w:cstheme="minorHAnsi"/>
          <w:b/>
          <w:bCs/>
        </w:rPr>
      </w:pPr>
      <w:r w:rsidRPr="00F85F33">
        <w:rPr>
          <w:rFonts w:cstheme="minorHAnsi"/>
          <w:b/>
          <w:bCs/>
        </w:rPr>
        <w:t xml:space="preserve">Job Title: </w:t>
      </w:r>
      <w:r w:rsidRPr="00F85F33">
        <w:rPr>
          <w:rFonts w:cstheme="minorHAnsi"/>
          <w:b/>
          <w:bCs/>
        </w:rPr>
        <w:tab/>
      </w:r>
      <w:r w:rsidRPr="00F85F33">
        <w:rPr>
          <w:rFonts w:cstheme="minorHAnsi"/>
          <w:b/>
          <w:bCs/>
        </w:rPr>
        <w:tab/>
        <w:t>Lecturer</w:t>
      </w:r>
    </w:p>
    <w:p w14:paraId="20ED930B" w14:textId="0D4C57D5" w:rsidR="000C6F06" w:rsidRPr="00566DA4" w:rsidRDefault="000C6F06" w:rsidP="00406FEF">
      <w:pPr>
        <w:spacing w:after="0" w:line="240" w:lineRule="auto"/>
        <w:ind w:left="644"/>
        <w:rPr>
          <w:rFonts w:cstheme="minorHAnsi"/>
        </w:rPr>
      </w:pPr>
      <w:r w:rsidRPr="008151E5">
        <w:rPr>
          <w:rFonts w:cstheme="minorHAnsi"/>
        </w:rPr>
        <w:t>Employer: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  <w:t>University of the Punjab</w:t>
      </w:r>
    </w:p>
    <w:p w14:paraId="7634FEC1" w14:textId="28D7C37A" w:rsidR="000C6F06" w:rsidRDefault="000C6F06" w:rsidP="00406FEF">
      <w:pPr>
        <w:spacing w:after="0" w:line="240" w:lineRule="auto"/>
        <w:ind w:left="644"/>
        <w:rPr>
          <w:rFonts w:cstheme="minorHAnsi"/>
        </w:rPr>
      </w:pPr>
      <w:r w:rsidRPr="008151E5">
        <w:rPr>
          <w:rFonts w:cstheme="minorHAnsi"/>
        </w:rPr>
        <w:t xml:space="preserve">Nature of Job: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151E5">
        <w:rPr>
          <w:rFonts w:cstheme="minorHAnsi"/>
        </w:rPr>
        <w:t xml:space="preserve">Full-time, </w:t>
      </w:r>
      <w:r w:rsidR="00CC4C53">
        <w:rPr>
          <w:rFonts w:cstheme="minorHAnsi"/>
        </w:rPr>
        <w:t>Contract</w:t>
      </w:r>
    </w:p>
    <w:p w14:paraId="2DD1C066" w14:textId="77777777" w:rsidR="00E42F73" w:rsidRDefault="00E42F73" w:rsidP="00566DA4">
      <w:pPr>
        <w:spacing w:after="0" w:line="240" w:lineRule="auto"/>
        <w:ind w:left="644"/>
        <w:rPr>
          <w:rFonts w:cstheme="minorHAnsi"/>
        </w:rPr>
      </w:pPr>
    </w:p>
    <w:p w14:paraId="0F6C0742" w14:textId="51044C95" w:rsidR="00E42F73" w:rsidRPr="00DD7CD2" w:rsidRDefault="00E42F73" w:rsidP="00BF5431">
      <w:pPr>
        <w:spacing w:after="0" w:line="240" w:lineRule="auto"/>
        <w:ind w:left="644" w:hanging="360"/>
        <w:rPr>
          <w:rFonts w:cstheme="minorHAnsi"/>
        </w:rPr>
      </w:pPr>
      <w:r w:rsidRPr="00DD7CD2">
        <w:rPr>
          <w:rFonts w:cstheme="minorHAnsi"/>
        </w:rPr>
        <w:tab/>
        <w:t>Sep 2009 to Feb 2018</w:t>
      </w:r>
    </w:p>
    <w:p w14:paraId="3E5F39E8" w14:textId="3C948ED6" w:rsidR="00E42F73" w:rsidRPr="00B25A0B" w:rsidRDefault="00E42F73" w:rsidP="00BF5431">
      <w:pPr>
        <w:spacing w:after="0" w:line="240" w:lineRule="auto"/>
        <w:ind w:left="644"/>
        <w:rPr>
          <w:rFonts w:cstheme="minorHAnsi"/>
          <w:b/>
          <w:bCs/>
        </w:rPr>
      </w:pPr>
      <w:r w:rsidRPr="00B25A0B">
        <w:rPr>
          <w:rFonts w:cstheme="minorHAnsi"/>
          <w:b/>
          <w:bCs/>
        </w:rPr>
        <w:t xml:space="preserve">Job Title: </w:t>
      </w:r>
      <w:r w:rsidRPr="00B25A0B">
        <w:rPr>
          <w:rFonts w:cstheme="minorHAnsi"/>
          <w:b/>
          <w:bCs/>
        </w:rPr>
        <w:tab/>
      </w:r>
      <w:r w:rsidRPr="00B25A0B">
        <w:rPr>
          <w:rFonts w:cstheme="minorHAnsi"/>
          <w:b/>
          <w:bCs/>
        </w:rPr>
        <w:tab/>
        <w:t>Research Associate</w:t>
      </w:r>
    </w:p>
    <w:p w14:paraId="67123A9E" w14:textId="77777777" w:rsidR="00236E34" w:rsidRDefault="00E42F73" w:rsidP="00BF5431">
      <w:pPr>
        <w:spacing w:after="0" w:line="240" w:lineRule="auto"/>
        <w:ind w:firstLine="644"/>
        <w:rPr>
          <w:rFonts w:cstheme="minorHAnsi"/>
        </w:rPr>
      </w:pPr>
      <w:r w:rsidRPr="008151E5">
        <w:rPr>
          <w:rFonts w:cstheme="minorHAnsi"/>
        </w:rPr>
        <w:t>Employer: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236E34">
        <w:rPr>
          <w:rFonts w:cstheme="minorHAnsi"/>
        </w:rPr>
        <w:t>Institute of Social and Cultural Studies</w:t>
      </w:r>
    </w:p>
    <w:p w14:paraId="2829977A" w14:textId="77777777" w:rsidR="00BF5431" w:rsidRDefault="00E42F73" w:rsidP="00BF5431">
      <w:pPr>
        <w:spacing w:after="0" w:line="240" w:lineRule="auto"/>
        <w:ind w:left="3418" w:firstLine="494"/>
        <w:rPr>
          <w:rFonts w:cstheme="minorHAnsi"/>
        </w:rPr>
      </w:pPr>
      <w:r>
        <w:rPr>
          <w:rFonts w:cstheme="minorHAnsi"/>
        </w:rPr>
        <w:t>University of the Punjab</w:t>
      </w:r>
    </w:p>
    <w:p w14:paraId="61BE95EB" w14:textId="6F7CF756" w:rsidR="00E42F73" w:rsidRDefault="00E42F73" w:rsidP="006A15B4">
      <w:pPr>
        <w:spacing w:after="0" w:line="240" w:lineRule="auto"/>
        <w:ind w:firstLine="644"/>
        <w:rPr>
          <w:rFonts w:cstheme="minorHAnsi"/>
        </w:rPr>
      </w:pPr>
      <w:r w:rsidRPr="008151E5">
        <w:rPr>
          <w:rFonts w:cstheme="minorHAnsi"/>
        </w:rPr>
        <w:t xml:space="preserve">Nature of Job: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F00768">
        <w:rPr>
          <w:rFonts w:cstheme="minorHAnsi"/>
        </w:rPr>
        <w:t>Part</w:t>
      </w:r>
      <w:r w:rsidRPr="008151E5">
        <w:rPr>
          <w:rFonts w:cstheme="minorHAnsi"/>
        </w:rPr>
        <w:t>-time</w:t>
      </w:r>
    </w:p>
    <w:p w14:paraId="480C838A" w14:textId="77777777" w:rsidR="00715A7A" w:rsidRDefault="00715A7A" w:rsidP="00715A7A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</w:p>
    <w:p w14:paraId="3EE8091C" w14:textId="12EC7D42" w:rsidR="009A578C" w:rsidRDefault="00715A7A" w:rsidP="00382A43">
      <w:pPr>
        <w:spacing w:after="0" w:line="240" w:lineRule="auto"/>
        <w:ind w:left="644" w:hanging="360"/>
        <w:rPr>
          <w:rFonts w:cstheme="minorHAnsi"/>
        </w:rPr>
      </w:pPr>
      <w:r w:rsidRPr="00D44106">
        <w:rPr>
          <w:rFonts w:cstheme="minorHAnsi"/>
        </w:rPr>
        <w:tab/>
      </w:r>
      <w:r w:rsidR="009A578C">
        <w:rPr>
          <w:rFonts w:cstheme="minorHAnsi"/>
        </w:rPr>
        <w:t>Aug 2018 to Feb 2019</w:t>
      </w:r>
    </w:p>
    <w:p w14:paraId="158E13F0" w14:textId="296D44BA" w:rsidR="009A578C" w:rsidRPr="006C53EE" w:rsidRDefault="009A578C" w:rsidP="00382A43">
      <w:pPr>
        <w:spacing w:after="0" w:line="240" w:lineRule="auto"/>
        <w:ind w:left="644" w:hanging="360"/>
        <w:rPr>
          <w:rFonts w:cstheme="minorHAnsi"/>
          <w:b/>
          <w:bCs/>
        </w:rPr>
      </w:pPr>
      <w:r w:rsidRPr="006C53EE">
        <w:rPr>
          <w:rFonts w:cstheme="minorHAnsi"/>
          <w:b/>
          <w:bCs/>
        </w:rPr>
        <w:tab/>
        <w:t>Job Title:</w:t>
      </w:r>
      <w:r w:rsidRPr="006C53EE">
        <w:rPr>
          <w:rFonts w:cstheme="minorHAnsi"/>
          <w:b/>
          <w:bCs/>
        </w:rPr>
        <w:tab/>
      </w:r>
      <w:r w:rsidRPr="006C53EE">
        <w:rPr>
          <w:rFonts w:cstheme="minorHAnsi"/>
          <w:b/>
          <w:bCs/>
        </w:rPr>
        <w:tab/>
        <w:t>Visiting Faculty</w:t>
      </w:r>
    </w:p>
    <w:p w14:paraId="5FF25F05" w14:textId="0D025C8A" w:rsidR="009A578C" w:rsidRDefault="009A578C" w:rsidP="009A578C">
      <w:pPr>
        <w:spacing w:after="0" w:line="240" w:lineRule="auto"/>
        <w:ind w:left="644"/>
        <w:rPr>
          <w:rFonts w:cstheme="minorHAnsi"/>
        </w:rPr>
      </w:pPr>
      <w:r>
        <w:rPr>
          <w:rFonts w:cstheme="minorHAnsi"/>
        </w:rPr>
        <w:t xml:space="preserve">Employer: </w:t>
      </w:r>
      <w:r>
        <w:rPr>
          <w:rFonts w:cstheme="minorHAnsi"/>
        </w:rPr>
        <w:tab/>
      </w:r>
      <w:r>
        <w:rPr>
          <w:rFonts w:cstheme="minorHAnsi"/>
        </w:rPr>
        <w:tab/>
        <w:t>Allama Iqbal Open University, Mirpur AJ&amp;K Campus</w:t>
      </w:r>
    </w:p>
    <w:p w14:paraId="7ED506AD" w14:textId="77777777" w:rsidR="006C53EE" w:rsidRDefault="006C53EE" w:rsidP="009A578C">
      <w:pPr>
        <w:spacing w:after="0" w:line="240" w:lineRule="auto"/>
        <w:ind w:left="644"/>
        <w:rPr>
          <w:rFonts w:cstheme="minorHAnsi"/>
        </w:rPr>
      </w:pPr>
    </w:p>
    <w:p w14:paraId="3842ADEC" w14:textId="0FAD1A42" w:rsidR="00715A7A" w:rsidRPr="00D44106" w:rsidRDefault="00715A7A" w:rsidP="009A578C">
      <w:pPr>
        <w:spacing w:after="0" w:line="240" w:lineRule="auto"/>
        <w:ind w:left="644"/>
        <w:rPr>
          <w:rFonts w:cstheme="minorHAnsi"/>
        </w:rPr>
      </w:pPr>
      <w:r w:rsidRPr="00D44106">
        <w:rPr>
          <w:rFonts w:cstheme="minorHAnsi"/>
        </w:rPr>
        <w:t>Jun 2008 to Aug 2008</w:t>
      </w:r>
    </w:p>
    <w:p w14:paraId="430F843C" w14:textId="2EEC0168" w:rsidR="000E7115" w:rsidRPr="00043943" w:rsidRDefault="000E7115" w:rsidP="00382A43">
      <w:pPr>
        <w:spacing w:after="0" w:line="240" w:lineRule="auto"/>
        <w:ind w:firstLine="644"/>
        <w:rPr>
          <w:rFonts w:cstheme="minorHAnsi"/>
          <w:b/>
          <w:bCs/>
        </w:rPr>
      </w:pPr>
      <w:r w:rsidRPr="00043943">
        <w:rPr>
          <w:rFonts w:cstheme="minorHAnsi"/>
          <w:b/>
          <w:bCs/>
        </w:rPr>
        <w:t xml:space="preserve">Job Title: </w:t>
      </w:r>
      <w:r w:rsidRPr="00043943">
        <w:rPr>
          <w:rFonts w:cstheme="minorHAnsi"/>
          <w:b/>
          <w:bCs/>
        </w:rPr>
        <w:tab/>
      </w:r>
      <w:r w:rsidRPr="00043943">
        <w:rPr>
          <w:rFonts w:cstheme="minorHAnsi"/>
          <w:b/>
          <w:bCs/>
        </w:rPr>
        <w:tab/>
        <w:t>Intern</w:t>
      </w:r>
    </w:p>
    <w:p w14:paraId="48D4900C" w14:textId="5D0A258B" w:rsidR="000E7115" w:rsidRPr="000E7115" w:rsidRDefault="000E7115" w:rsidP="00382A43">
      <w:pPr>
        <w:spacing w:after="0" w:line="240" w:lineRule="auto"/>
        <w:ind w:firstLine="644"/>
        <w:rPr>
          <w:rFonts w:cstheme="minorHAnsi"/>
        </w:rPr>
      </w:pPr>
      <w:r w:rsidRPr="000E7115">
        <w:rPr>
          <w:rFonts w:cstheme="minorHAnsi"/>
        </w:rPr>
        <w:t xml:space="preserve">Employer: </w:t>
      </w:r>
      <w:r w:rsidRPr="000E7115">
        <w:rPr>
          <w:rFonts w:cstheme="minorHAnsi"/>
        </w:rPr>
        <w:tab/>
      </w:r>
      <w:r w:rsidRPr="000E7115">
        <w:rPr>
          <w:rFonts w:cstheme="minorHAnsi"/>
        </w:rPr>
        <w:tab/>
      </w:r>
      <w:r>
        <w:rPr>
          <w:rFonts w:cstheme="minorHAnsi"/>
        </w:rPr>
        <w:t>Human Rights Commission of Pakistan</w:t>
      </w:r>
    </w:p>
    <w:p w14:paraId="0C532842" w14:textId="045DC91A" w:rsidR="000E7115" w:rsidRPr="000E7115" w:rsidRDefault="000E7115" w:rsidP="00190463">
      <w:pPr>
        <w:spacing w:after="0" w:line="240" w:lineRule="auto"/>
        <w:ind w:firstLine="644"/>
        <w:rPr>
          <w:rFonts w:cstheme="minorHAnsi"/>
        </w:rPr>
      </w:pPr>
      <w:r w:rsidRPr="000E7115">
        <w:rPr>
          <w:rFonts w:cstheme="minorHAnsi"/>
        </w:rPr>
        <w:t xml:space="preserve">Place of work: </w:t>
      </w:r>
      <w:r w:rsidRPr="000E7115">
        <w:rPr>
          <w:rFonts w:cstheme="minorHAnsi"/>
        </w:rPr>
        <w:tab/>
      </w:r>
      <w:r w:rsidRPr="000E7115">
        <w:rPr>
          <w:rFonts w:cstheme="minorHAnsi"/>
        </w:rPr>
        <w:tab/>
      </w:r>
      <w:r>
        <w:rPr>
          <w:rFonts w:cstheme="minorHAnsi"/>
        </w:rPr>
        <w:t>Lahore Head Office</w:t>
      </w:r>
    </w:p>
    <w:p w14:paraId="6D3C25E5" w14:textId="77777777" w:rsidR="000E7115" w:rsidRPr="000E7115" w:rsidRDefault="000E7115" w:rsidP="00190463">
      <w:pPr>
        <w:spacing w:after="0" w:line="240" w:lineRule="auto"/>
        <w:ind w:firstLine="644"/>
        <w:rPr>
          <w:rFonts w:cstheme="minorHAnsi"/>
        </w:rPr>
      </w:pPr>
      <w:r w:rsidRPr="000E7115">
        <w:rPr>
          <w:rFonts w:cstheme="minorHAnsi"/>
        </w:rPr>
        <w:t xml:space="preserve">Funding organisation: </w:t>
      </w:r>
      <w:r w:rsidRPr="000E7115">
        <w:rPr>
          <w:rFonts w:cstheme="minorHAnsi"/>
        </w:rPr>
        <w:tab/>
        <w:t>None</w:t>
      </w:r>
    </w:p>
    <w:p w14:paraId="5182B5DE" w14:textId="480FE8AE" w:rsidR="000C6F06" w:rsidRDefault="000E7115" w:rsidP="00190463">
      <w:pPr>
        <w:spacing w:after="0" w:line="240" w:lineRule="auto"/>
        <w:ind w:firstLine="644"/>
        <w:rPr>
          <w:rFonts w:cstheme="minorHAnsi"/>
        </w:rPr>
      </w:pPr>
      <w:r w:rsidRPr="000E7115">
        <w:rPr>
          <w:rFonts w:cstheme="minorHAnsi"/>
        </w:rPr>
        <w:t xml:space="preserve">Nature of Job: </w:t>
      </w:r>
      <w:r w:rsidRPr="000E7115">
        <w:rPr>
          <w:rFonts w:cstheme="minorHAnsi"/>
        </w:rPr>
        <w:tab/>
      </w:r>
      <w:r w:rsidRPr="000E7115">
        <w:rPr>
          <w:rFonts w:cstheme="minorHAnsi"/>
        </w:rPr>
        <w:tab/>
      </w:r>
      <w:r w:rsidR="0018782F">
        <w:rPr>
          <w:rFonts w:cstheme="minorHAnsi"/>
        </w:rPr>
        <w:t>Volunteer</w:t>
      </w:r>
    </w:p>
    <w:p w14:paraId="79F83E67" w14:textId="5DE19B97" w:rsidR="004A0204" w:rsidRDefault="004A0204" w:rsidP="009A2E4C">
      <w:pPr>
        <w:pStyle w:val="Heading3"/>
        <w:rPr>
          <w:u w:val="single"/>
        </w:rPr>
      </w:pPr>
      <w:r>
        <w:rPr>
          <w:u w:val="single"/>
        </w:rPr>
        <w:t>Postdoctoral Research</w:t>
      </w:r>
      <w:r w:rsidR="00C81FB1">
        <w:rPr>
          <w:u w:val="single"/>
        </w:rPr>
        <w:t xml:space="preserve"> Fellowship</w:t>
      </w:r>
    </w:p>
    <w:p w14:paraId="666D1DC7" w14:textId="5807C813" w:rsidR="00085AFB" w:rsidRPr="007523A0" w:rsidRDefault="00264308" w:rsidP="00AD4E27">
      <w:pPr>
        <w:spacing w:after="0" w:line="240" w:lineRule="auto"/>
        <w:ind w:left="646"/>
        <w:jc w:val="both"/>
        <w:rPr>
          <w:rFonts w:asciiTheme="majorHAnsi" w:hAnsiTheme="majorHAnsi" w:cstheme="majorHAnsi"/>
          <w:sz w:val="24"/>
          <w:lang w:val="en-US"/>
        </w:rPr>
      </w:pPr>
      <w:r w:rsidRPr="007523A0">
        <w:rPr>
          <w:rFonts w:asciiTheme="majorHAnsi" w:eastAsia="Times New Roman" w:hAnsiTheme="majorHAnsi" w:cstheme="majorHAnsi"/>
          <w:sz w:val="24"/>
        </w:rPr>
        <w:lastRenderedPageBreak/>
        <w:t>T</w:t>
      </w:r>
      <w:r w:rsidR="00AE448C" w:rsidRPr="007523A0">
        <w:rPr>
          <w:rFonts w:asciiTheme="majorHAnsi" w:eastAsia="Times New Roman" w:hAnsiTheme="majorHAnsi" w:cstheme="majorHAnsi"/>
          <w:sz w:val="24"/>
        </w:rPr>
        <w:t xml:space="preserve">he British </w:t>
      </w:r>
      <w:r w:rsidRPr="007523A0">
        <w:rPr>
          <w:rFonts w:asciiTheme="majorHAnsi" w:eastAsia="Times New Roman" w:hAnsiTheme="majorHAnsi" w:cstheme="majorHAnsi"/>
          <w:sz w:val="24"/>
        </w:rPr>
        <w:t>C</w:t>
      </w:r>
      <w:r w:rsidR="00AE448C" w:rsidRPr="007523A0">
        <w:rPr>
          <w:rFonts w:asciiTheme="majorHAnsi" w:eastAsia="Times New Roman" w:hAnsiTheme="majorHAnsi" w:cstheme="majorHAnsi"/>
          <w:sz w:val="24"/>
        </w:rPr>
        <w:t>ouncil</w:t>
      </w:r>
      <w:r w:rsidRPr="007523A0">
        <w:rPr>
          <w:rFonts w:asciiTheme="majorHAnsi" w:eastAsia="Times New Roman" w:hAnsiTheme="majorHAnsi" w:cstheme="majorHAnsi"/>
          <w:sz w:val="24"/>
        </w:rPr>
        <w:t xml:space="preserve"> </w:t>
      </w:r>
      <w:r w:rsidR="00085AFB" w:rsidRPr="007523A0">
        <w:rPr>
          <w:rFonts w:asciiTheme="majorHAnsi" w:hAnsiTheme="majorHAnsi" w:cstheme="majorHAnsi"/>
          <w:sz w:val="24"/>
          <w:lang w:val="en-US"/>
        </w:rPr>
        <w:t>Charles Wallace Pakistan Trust Fellow 2023-24</w:t>
      </w:r>
      <w:r w:rsidRPr="007523A0">
        <w:rPr>
          <w:rFonts w:asciiTheme="majorHAnsi" w:hAnsiTheme="majorHAnsi" w:cstheme="majorHAnsi"/>
          <w:sz w:val="24"/>
          <w:lang w:val="en-US"/>
        </w:rPr>
        <w:t xml:space="preserve"> and </w:t>
      </w:r>
      <w:r w:rsidR="00085AFB" w:rsidRPr="007523A0">
        <w:rPr>
          <w:rFonts w:asciiTheme="majorHAnsi" w:hAnsiTheme="majorHAnsi" w:cstheme="majorHAnsi"/>
          <w:sz w:val="24"/>
          <w:lang w:val="en-US"/>
        </w:rPr>
        <w:t>Postdoctoral Visiting Fellow, LSE South Asia Center</w:t>
      </w:r>
      <w:r w:rsidR="000362AE" w:rsidRPr="007523A0">
        <w:rPr>
          <w:rFonts w:asciiTheme="majorHAnsi" w:hAnsiTheme="majorHAnsi" w:cstheme="majorHAnsi"/>
          <w:sz w:val="24"/>
          <w:lang w:val="en-US"/>
        </w:rPr>
        <w:t>, London</w:t>
      </w:r>
    </w:p>
    <w:p w14:paraId="2BEC335F" w14:textId="77A9FEFB" w:rsidR="00C81FB1" w:rsidRPr="007523A0" w:rsidRDefault="00C81FB1" w:rsidP="00BE490A">
      <w:pPr>
        <w:pStyle w:val="ListParagraph"/>
        <w:numPr>
          <w:ilvl w:val="0"/>
          <w:numId w:val="6"/>
        </w:numPr>
        <w:spacing w:after="0"/>
      </w:pPr>
      <w:r w:rsidRPr="007523A0">
        <w:t xml:space="preserve">Title of </w:t>
      </w:r>
      <w:r w:rsidR="00AF786A" w:rsidRPr="007523A0">
        <w:t>W</w:t>
      </w:r>
      <w:r w:rsidRPr="007523A0">
        <w:t xml:space="preserve">orking </w:t>
      </w:r>
      <w:r w:rsidR="00AF786A" w:rsidRPr="007523A0">
        <w:t>P</w:t>
      </w:r>
      <w:r w:rsidRPr="007523A0">
        <w:t>aper: Violation of Constitutional Right of Inheritance and Legal Protection of Women against Domestic Violence in Pakistan</w:t>
      </w:r>
    </w:p>
    <w:p w14:paraId="1F7B8C58" w14:textId="77777777" w:rsidR="00C81FB1" w:rsidRPr="007523A0" w:rsidRDefault="00C81FB1" w:rsidP="007523A0">
      <w:pPr>
        <w:pStyle w:val="ListParagraph"/>
        <w:numPr>
          <w:ilvl w:val="0"/>
          <w:numId w:val="0"/>
        </w:numPr>
        <w:spacing w:after="0"/>
        <w:ind w:left="1620"/>
      </w:pPr>
      <w:r w:rsidRPr="007523A0">
        <w:t>Submission Date: 22 September, 2024</w:t>
      </w:r>
    </w:p>
    <w:p w14:paraId="7785A966" w14:textId="25F14C33" w:rsidR="003063B8" w:rsidRPr="007523A0" w:rsidRDefault="00AF786A" w:rsidP="00BE490A">
      <w:pPr>
        <w:pStyle w:val="ListParagraph"/>
        <w:numPr>
          <w:ilvl w:val="0"/>
          <w:numId w:val="6"/>
        </w:numPr>
        <w:spacing w:after="0"/>
      </w:pPr>
      <w:r w:rsidRPr="007523A0">
        <w:t xml:space="preserve">Title of Livestream LSE YouTube Event: </w:t>
      </w:r>
      <w:r w:rsidR="009E5DF2" w:rsidRPr="007523A0">
        <w:t>Medical Paternalism in South Asia. Link:</w:t>
      </w:r>
      <w:r w:rsidR="003156CB" w:rsidRPr="007523A0">
        <w:t xml:space="preserve"> </w:t>
      </w:r>
      <w:hyperlink r:id="rId16" w:history="1">
        <w:r w:rsidR="003156CB" w:rsidRPr="007523A0">
          <w:t>https://www.youtube.com/watch?v=R92nxa9YzV0&amp;t=1s</w:t>
        </w:r>
      </w:hyperlink>
    </w:p>
    <w:p w14:paraId="23291469" w14:textId="29E82889" w:rsidR="0081423E" w:rsidRDefault="0081423E" w:rsidP="009A2E4C">
      <w:pPr>
        <w:pStyle w:val="Heading3"/>
        <w:rPr>
          <w:u w:val="single"/>
        </w:rPr>
      </w:pPr>
      <w:r>
        <w:rPr>
          <w:u w:val="single"/>
        </w:rPr>
        <w:t>International Funded Training</w:t>
      </w:r>
    </w:p>
    <w:p w14:paraId="0EA2410C" w14:textId="12D915D5" w:rsidR="0081423E" w:rsidRPr="0081423E" w:rsidRDefault="0081423E" w:rsidP="0081423E">
      <w:pPr>
        <w:ind w:left="644"/>
      </w:pPr>
      <w:r>
        <w:t>ERASMUS+ Staff Exchange Week training from 16 June to 21 June 2025</w:t>
      </w:r>
      <w:r w:rsidR="00890805">
        <w:t xml:space="preserve"> funded by ERASMUS European Union and Mykolas </w:t>
      </w:r>
      <w:proofErr w:type="spellStart"/>
      <w:r w:rsidR="00890805">
        <w:t>Romeris</w:t>
      </w:r>
      <w:proofErr w:type="spellEnd"/>
      <w:r w:rsidR="00890805">
        <w:t xml:space="preserve"> University Vilnius Lithuania</w:t>
      </w:r>
      <w:r w:rsidR="00F52E3B">
        <w:t xml:space="preserve">, Scholarship amount </w:t>
      </w:r>
      <w:r w:rsidR="00F52E3B" w:rsidRPr="00F52E3B">
        <w:t>€</w:t>
      </w:r>
      <w:r w:rsidR="00F52E3B">
        <w:t>1800</w:t>
      </w:r>
    </w:p>
    <w:p w14:paraId="7230BB78" w14:textId="087F9FFB" w:rsidR="009A2E4C" w:rsidRPr="00877C1E" w:rsidRDefault="009A2E4C" w:rsidP="009A2E4C">
      <w:pPr>
        <w:pStyle w:val="Heading3"/>
        <w:rPr>
          <w:u w:val="single"/>
        </w:rPr>
      </w:pPr>
      <w:r w:rsidRPr="00877C1E">
        <w:rPr>
          <w:u w:val="single"/>
        </w:rPr>
        <w:t xml:space="preserve">Administrative </w:t>
      </w:r>
      <w:r w:rsidR="00D7056E">
        <w:rPr>
          <w:u w:val="single"/>
        </w:rPr>
        <w:t>E</w:t>
      </w:r>
      <w:r>
        <w:rPr>
          <w:u w:val="single"/>
        </w:rPr>
        <w:t>xperience</w:t>
      </w:r>
    </w:p>
    <w:p w14:paraId="5294E207" w14:textId="77777777" w:rsidR="009A2E4C" w:rsidRDefault="009A2E4C" w:rsidP="009A2E4C">
      <w:pPr>
        <w:spacing w:after="0" w:line="240" w:lineRule="auto"/>
      </w:pPr>
    </w:p>
    <w:p w14:paraId="4CA4F13B" w14:textId="07CB893F" w:rsidR="00DE42B1" w:rsidRDefault="006D5980" w:rsidP="00BE490A">
      <w:pPr>
        <w:pStyle w:val="ListParagraph"/>
        <w:numPr>
          <w:ilvl w:val="0"/>
          <w:numId w:val="6"/>
        </w:numPr>
        <w:spacing w:after="0"/>
      </w:pPr>
      <w:r>
        <w:t xml:space="preserve">Former </w:t>
      </w:r>
      <w:r w:rsidR="00882047">
        <w:t>Founding HOD</w:t>
      </w:r>
      <w:r w:rsidR="00DE42B1">
        <w:t>, Department of Sociology, University of Lahore</w:t>
      </w:r>
    </w:p>
    <w:p w14:paraId="50BC8941" w14:textId="6115B902" w:rsidR="00F36C2D" w:rsidRDefault="001C7136" w:rsidP="00BE490A">
      <w:pPr>
        <w:pStyle w:val="ListParagraph"/>
        <w:numPr>
          <w:ilvl w:val="0"/>
          <w:numId w:val="6"/>
        </w:numPr>
        <w:spacing w:after="0"/>
      </w:pPr>
      <w:r>
        <w:t xml:space="preserve">Former </w:t>
      </w:r>
      <w:r w:rsidR="00F36C2D">
        <w:t>Head of Department, School of Integrated Social Sciences, University of Lahore (202</w:t>
      </w:r>
      <w:r w:rsidR="00F5615F">
        <w:t>3</w:t>
      </w:r>
      <w:r w:rsidR="00F36C2D">
        <w:t>)</w:t>
      </w:r>
    </w:p>
    <w:p w14:paraId="34B01510" w14:textId="1A9CA834" w:rsidR="009A2E4C" w:rsidRDefault="00552491" w:rsidP="00BE490A">
      <w:pPr>
        <w:pStyle w:val="ListParagraph"/>
        <w:numPr>
          <w:ilvl w:val="0"/>
          <w:numId w:val="6"/>
        </w:numPr>
        <w:spacing w:after="0"/>
      </w:pPr>
      <w:r>
        <w:t xml:space="preserve">Former </w:t>
      </w:r>
      <w:r w:rsidR="009A2E4C">
        <w:t xml:space="preserve">Acting Head of Department, School of Integrated Social Sciences, University of Lahore </w:t>
      </w:r>
      <w:r w:rsidR="00941A74">
        <w:t>(2021-22)</w:t>
      </w:r>
    </w:p>
    <w:p w14:paraId="6224DD94" w14:textId="5BFE9CBA" w:rsidR="009A2E4C" w:rsidRDefault="009A2E4C" w:rsidP="00BE490A">
      <w:pPr>
        <w:pStyle w:val="ListParagraph"/>
        <w:numPr>
          <w:ilvl w:val="0"/>
          <w:numId w:val="6"/>
        </w:numPr>
        <w:spacing w:after="0"/>
      </w:pPr>
      <w:r>
        <w:t>Founding Chairperson of Department of Sociology, Mirpur University of Science and Technology, AJ&amp;K</w:t>
      </w:r>
      <w:r w:rsidR="00D80034">
        <w:t xml:space="preserve"> (2018-19)</w:t>
      </w:r>
    </w:p>
    <w:bookmarkEnd w:id="2"/>
    <w:p w14:paraId="71640C45" w14:textId="6FDD7B98" w:rsidR="00EC7EF4" w:rsidRPr="00FE7D57" w:rsidRDefault="00EC7EF4" w:rsidP="00EC7EF4">
      <w:pPr>
        <w:pStyle w:val="Heading3"/>
        <w:rPr>
          <w:u w:val="single"/>
        </w:rPr>
      </w:pPr>
      <w:r w:rsidRPr="00FE7D57">
        <w:rPr>
          <w:u w:val="single"/>
        </w:rPr>
        <w:t xml:space="preserve">Awards </w:t>
      </w:r>
    </w:p>
    <w:p w14:paraId="2921770A" w14:textId="31FB7D7C" w:rsidR="00850440" w:rsidRDefault="00EC7EF4" w:rsidP="00F826C9">
      <w:pPr>
        <w:spacing w:after="0"/>
        <w:ind w:left="646"/>
      </w:pPr>
      <w:r>
        <w:t>Award of HEC Approved Supervisor for PhDs in Sociology [Nov 2018- Nov 2021 and Re-evaluated for Nov 2021-Nov 2024]</w:t>
      </w:r>
    </w:p>
    <w:p w14:paraId="778CCA6D" w14:textId="1202AB03" w:rsidR="00DE6550" w:rsidRPr="00C36ABC" w:rsidRDefault="00DE6550" w:rsidP="00D44F46">
      <w:pPr>
        <w:pStyle w:val="Heading3"/>
        <w:rPr>
          <w:u w:val="single"/>
        </w:rPr>
      </w:pPr>
      <w:r w:rsidRPr="00C36ABC">
        <w:rPr>
          <w:u w:val="single"/>
        </w:rPr>
        <w:t xml:space="preserve">Research </w:t>
      </w:r>
      <w:r w:rsidR="00425326">
        <w:rPr>
          <w:u w:val="single"/>
        </w:rPr>
        <w:t>P</w:t>
      </w:r>
      <w:r w:rsidR="00940F88" w:rsidRPr="00C36ABC">
        <w:rPr>
          <w:u w:val="single"/>
        </w:rPr>
        <w:t>ublications</w:t>
      </w:r>
    </w:p>
    <w:p w14:paraId="7B3C3B12" w14:textId="77777777" w:rsidR="0059621A" w:rsidRPr="006448B8" w:rsidRDefault="0059621A" w:rsidP="006448B8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035"/>
        <w:gridCol w:w="570"/>
        <w:gridCol w:w="3909"/>
        <w:gridCol w:w="1144"/>
        <w:gridCol w:w="3072"/>
      </w:tblGrid>
      <w:tr w:rsidR="00210EBE" w:rsidRPr="00210EBE" w14:paraId="6E9D6EE6" w14:textId="77777777" w:rsidTr="006E7B0A">
        <w:tc>
          <w:tcPr>
            <w:tcW w:w="1035" w:type="dxa"/>
            <w:hideMark/>
          </w:tcPr>
          <w:p w14:paraId="5409EF21" w14:textId="77777777" w:rsidR="00210EBE" w:rsidRPr="00210EBE" w:rsidRDefault="00210EBE" w:rsidP="00210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  <w:t>Year</w:t>
            </w:r>
          </w:p>
        </w:tc>
        <w:tc>
          <w:tcPr>
            <w:tcW w:w="570" w:type="dxa"/>
            <w:hideMark/>
          </w:tcPr>
          <w:p w14:paraId="1C27A832" w14:textId="77777777" w:rsidR="00210EBE" w:rsidRPr="00210EBE" w:rsidRDefault="00210EBE" w:rsidP="00210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  <w:t>No.</w:t>
            </w:r>
          </w:p>
        </w:tc>
        <w:tc>
          <w:tcPr>
            <w:tcW w:w="3909" w:type="dxa"/>
            <w:hideMark/>
          </w:tcPr>
          <w:p w14:paraId="386C4C86" w14:textId="77777777" w:rsidR="00210EBE" w:rsidRPr="00210EBE" w:rsidRDefault="00210EBE" w:rsidP="00210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  <w:t>Publication</w:t>
            </w:r>
          </w:p>
        </w:tc>
        <w:tc>
          <w:tcPr>
            <w:tcW w:w="1144" w:type="dxa"/>
            <w:hideMark/>
          </w:tcPr>
          <w:p w14:paraId="2DC079A9" w14:textId="77777777" w:rsidR="00210EBE" w:rsidRPr="00210EBE" w:rsidRDefault="00210EBE" w:rsidP="00210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  <w:t>Author Position</w:t>
            </w:r>
          </w:p>
        </w:tc>
        <w:tc>
          <w:tcPr>
            <w:tcW w:w="3072" w:type="dxa"/>
            <w:hideMark/>
          </w:tcPr>
          <w:p w14:paraId="4C081F16" w14:textId="77777777" w:rsidR="00210EBE" w:rsidRPr="00210EBE" w:rsidRDefault="00210EBE" w:rsidP="00210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  <w:t>Journal / Indexing / IF</w:t>
            </w:r>
          </w:p>
        </w:tc>
      </w:tr>
      <w:tr w:rsidR="00BB377E" w:rsidRPr="00210EBE" w14:paraId="4C199DFA" w14:textId="77777777" w:rsidTr="006E7B0A">
        <w:tc>
          <w:tcPr>
            <w:tcW w:w="1035" w:type="dxa"/>
          </w:tcPr>
          <w:p w14:paraId="1F1912F3" w14:textId="65570F4A" w:rsidR="00BB377E" w:rsidRPr="002379F8" w:rsidRDefault="00BB377E" w:rsidP="00BB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379F8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2026</w:t>
            </w:r>
          </w:p>
        </w:tc>
        <w:tc>
          <w:tcPr>
            <w:tcW w:w="570" w:type="dxa"/>
          </w:tcPr>
          <w:p w14:paraId="1FF8B95D" w14:textId="5901C659" w:rsidR="00BB377E" w:rsidRPr="00210EBE" w:rsidRDefault="00BB377E" w:rsidP="00BB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</w:t>
            </w:r>
          </w:p>
        </w:tc>
        <w:tc>
          <w:tcPr>
            <w:tcW w:w="3909" w:type="dxa"/>
          </w:tcPr>
          <w:p w14:paraId="23EBEA65" w14:textId="15FD33AB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</w:pPr>
            <w:r w:rsidRPr="00FB0230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Aisha Jalil, Qaisar Khalid Mahmood, Hussain Ali &amp; Florian Fischer.</w:t>
            </w:r>
            <w:r w:rsidRPr="00C52886">
              <w:rPr>
                <w:rFonts w:ascii="Times New Roman" w:eastAsia="Times New Roman" w:hAnsi="Times New Roman" w:cs="Times New Roman"/>
                <w:b/>
                <w:bCs/>
                <w:sz w:val="24"/>
                <w:lang w:val="en-PK" w:eastAsia="en-PK"/>
              </w:rPr>
              <w:t xml:space="preserve"> </w:t>
            </w:r>
            <w:r w:rsidRPr="00FB0230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An Integrative Review of Research on Patient Satisfaction.  https://thecrsss.com/index.php/Journal/article/view/1411/1374https://thecrsss.com/index.php/Journal/article/view/1411/1374</w:t>
            </w:r>
          </w:p>
        </w:tc>
        <w:tc>
          <w:tcPr>
            <w:tcW w:w="1144" w:type="dxa"/>
          </w:tcPr>
          <w:p w14:paraId="2C8BF4B7" w14:textId="424C0F5F" w:rsidR="00BB377E" w:rsidRPr="002847E1" w:rsidRDefault="00BB377E" w:rsidP="00BB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847E1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First </w:t>
            </w:r>
          </w:p>
        </w:tc>
        <w:tc>
          <w:tcPr>
            <w:tcW w:w="3072" w:type="dxa"/>
          </w:tcPr>
          <w:p w14:paraId="222BBC31" w14:textId="77777777" w:rsidR="00BB377E" w:rsidRPr="00797701" w:rsidRDefault="00BB377E" w:rsidP="00BB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en-PK"/>
              </w:rPr>
            </w:pPr>
            <w:r w:rsidRPr="00797701">
              <w:rPr>
                <w:rFonts w:ascii="Times New Roman" w:eastAsia="Times New Roman" w:hAnsi="Times New Roman" w:cs="Times New Roman"/>
                <w:sz w:val="24"/>
                <w:lang w:eastAsia="en-PK"/>
              </w:rPr>
              <w:t>The Critical Review of Social Sciences Studies</w:t>
            </w:r>
          </w:p>
          <w:p w14:paraId="1037EA06" w14:textId="457135D2" w:rsidR="00BB377E" w:rsidRPr="00974A1E" w:rsidRDefault="00DB5A50" w:rsidP="00BB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974A1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/ </w:t>
            </w:r>
            <w:r w:rsidR="00BB377E" w:rsidRPr="00974A1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Y Category</w:t>
            </w:r>
          </w:p>
        </w:tc>
      </w:tr>
      <w:tr w:rsidR="00BB377E" w:rsidRPr="00210EBE" w14:paraId="499698C2" w14:textId="77777777" w:rsidTr="006E7B0A">
        <w:tc>
          <w:tcPr>
            <w:tcW w:w="1035" w:type="dxa"/>
          </w:tcPr>
          <w:p w14:paraId="59580AFB" w14:textId="3CC3F1EA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5</w:t>
            </w:r>
          </w:p>
        </w:tc>
        <w:tc>
          <w:tcPr>
            <w:tcW w:w="570" w:type="dxa"/>
          </w:tcPr>
          <w:p w14:paraId="21AA205E" w14:textId="34233B2B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</w:p>
        </w:tc>
        <w:tc>
          <w:tcPr>
            <w:tcW w:w="3909" w:type="dxa"/>
          </w:tcPr>
          <w:p w14:paraId="16A8802E" w14:textId="531AD92A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Khan, A., Mahmood, Q.K., &amp; Jalil, A. Gendered Parenting and Juvenile Delinquency: Experiences of Incarcerated Male Youth in Lahore District Jail, Pakistan.</w:t>
            </w:r>
          </w:p>
        </w:tc>
        <w:tc>
          <w:tcPr>
            <w:tcW w:w="1144" w:type="dxa"/>
          </w:tcPr>
          <w:p w14:paraId="594A29DE" w14:textId="4809F4B4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Third</w:t>
            </w:r>
          </w:p>
        </w:tc>
        <w:tc>
          <w:tcPr>
            <w:tcW w:w="3072" w:type="dxa"/>
          </w:tcPr>
          <w:p w14:paraId="0D351C98" w14:textId="79EBFB65" w:rsidR="00BB377E" w:rsidRPr="008B1B3A" w:rsidRDefault="00BB377E" w:rsidP="00BB377E">
            <w:pPr>
              <w:spacing w:after="0" w:line="240" w:lineRule="auto"/>
              <w:rPr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Social Sciences Spectrum</w:t>
            </w:r>
            <w:r w:rsidR="008B1B3A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/</w:t>
            </w:r>
            <w:r w:rsidR="008B1B3A" w:rsidRPr="00974A1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Y Category</w:t>
            </w:r>
          </w:p>
        </w:tc>
      </w:tr>
      <w:tr w:rsidR="00BB377E" w:rsidRPr="00210EBE" w14:paraId="655DFE2C" w14:textId="77777777" w:rsidTr="006E7B0A">
        <w:tc>
          <w:tcPr>
            <w:tcW w:w="1035" w:type="dxa"/>
            <w:hideMark/>
          </w:tcPr>
          <w:p w14:paraId="100F7B8F" w14:textId="54320E8A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lastRenderedPageBreak/>
              <w:t>202</w:t>
            </w:r>
            <w:r w:rsidR="00F94E65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5</w:t>
            </w:r>
          </w:p>
        </w:tc>
        <w:tc>
          <w:tcPr>
            <w:tcW w:w="570" w:type="dxa"/>
          </w:tcPr>
          <w:p w14:paraId="3D03E029" w14:textId="46A1BD9B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3</w:t>
            </w:r>
          </w:p>
        </w:tc>
        <w:tc>
          <w:tcPr>
            <w:tcW w:w="3909" w:type="dxa"/>
            <w:hideMark/>
          </w:tcPr>
          <w:p w14:paraId="58BB5C1C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Hussain, S., Ali, H., &amp; Jalil, A. Women’s Status and its Association with Antenatal Care Use: A Cross-Sectional Study Conducted in Gilgit Baltistan.</w:t>
            </w:r>
          </w:p>
        </w:tc>
        <w:tc>
          <w:tcPr>
            <w:tcW w:w="1144" w:type="dxa"/>
            <w:hideMark/>
          </w:tcPr>
          <w:p w14:paraId="26C9887F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Third</w:t>
            </w:r>
          </w:p>
        </w:tc>
        <w:tc>
          <w:tcPr>
            <w:tcW w:w="3072" w:type="dxa"/>
            <w:hideMark/>
          </w:tcPr>
          <w:p w14:paraId="1C864050" w14:textId="7E822CC1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Journal of Regional Studies Review</w:t>
            </w:r>
            <w:r w:rsidR="00C57C1B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/ Y Category</w:t>
            </w:r>
          </w:p>
        </w:tc>
      </w:tr>
      <w:tr w:rsidR="00BB377E" w:rsidRPr="00210EBE" w14:paraId="55E241D5" w14:textId="77777777" w:rsidTr="006E7B0A">
        <w:tc>
          <w:tcPr>
            <w:tcW w:w="1035" w:type="dxa"/>
            <w:hideMark/>
          </w:tcPr>
          <w:p w14:paraId="61ECD844" w14:textId="45AC079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4</w:t>
            </w:r>
          </w:p>
        </w:tc>
        <w:tc>
          <w:tcPr>
            <w:tcW w:w="570" w:type="dxa"/>
          </w:tcPr>
          <w:p w14:paraId="56319353" w14:textId="45F3CD1B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4</w:t>
            </w:r>
          </w:p>
        </w:tc>
        <w:tc>
          <w:tcPr>
            <w:tcW w:w="3909" w:type="dxa"/>
          </w:tcPr>
          <w:p w14:paraId="46EDC333" w14:textId="514624B0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Shabbir Hussain, Hussain Ali, &amp; Aisha Jalil. Mass Media Exposure and Utilization of Antenatal Care Services among Women in Gilgit-Baltistan.</w:t>
            </w:r>
          </w:p>
        </w:tc>
        <w:tc>
          <w:tcPr>
            <w:tcW w:w="1144" w:type="dxa"/>
          </w:tcPr>
          <w:p w14:paraId="2A665285" w14:textId="0AFA4829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Third</w:t>
            </w:r>
          </w:p>
        </w:tc>
        <w:tc>
          <w:tcPr>
            <w:tcW w:w="3072" w:type="dxa"/>
          </w:tcPr>
          <w:p w14:paraId="32788DBC" w14:textId="06ED991B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Journal of Research Review</w:t>
            </w:r>
            <w:r w:rsidR="001E015B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/ </w:t>
            </w:r>
            <w:r w:rsidR="00A01983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Y Category</w:t>
            </w:r>
          </w:p>
        </w:tc>
      </w:tr>
      <w:tr w:rsidR="00BB377E" w:rsidRPr="00210EBE" w14:paraId="6251A85F" w14:textId="77777777" w:rsidTr="006E7B0A">
        <w:tc>
          <w:tcPr>
            <w:tcW w:w="1035" w:type="dxa"/>
            <w:hideMark/>
          </w:tcPr>
          <w:p w14:paraId="64046EBB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2023</w:t>
            </w:r>
          </w:p>
        </w:tc>
        <w:tc>
          <w:tcPr>
            <w:tcW w:w="570" w:type="dxa"/>
          </w:tcPr>
          <w:p w14:paraId="1918DA6C" w14:textId="351070EE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5</w:t>
            </w:r>
          </w:p>
        </w:tc>
        <w:tc>
          <w:tcPr>
            <w:tcW w:w="3909" w:type="dxa"/>
            <w:hideMark/>
          </w:tcPr>
          <w:p w14:paraId="69801695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Mahmood, Q.K., Jalil, A., Farooq, M., Akbar, M.S. Development and Validation of Post Pandemic Fear of Viral Disease (PPFVD) Scale and Its Relationship with General Anxiety Disorder.</w:t>
            </w:r>
          </w:p>
        </w:tc>
        <w:tc>
          <w:tcPr>
            <w:tcW w:w="1144" w:type="dxa"/>
            <w:hideMark/>
          </w:tcPr>
          <w:p w14:paraId="71EF388E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Second</w:t>
            </w:r>
          </w:p>
        </w:tc>
        <w:tc>
          <w:tcPr>
            <w:tcW w:w="3072" w:type="dxa"/>
            <w:hideMark/>
          </w:tcPr>
          <w:p w14:paraId="0159850B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BMC Public Health (IF 4.545)</w:t>
            </w:r>
          </w:p>
        </w:tc>
      </w:tr>
      <w:tr w:rsidR="00BB377E" w:rsidRPr="00210EBE" w14:paraId="23A0519A" w14:textId="77777777" w:rsidTr="006E7B0A">
        <w:tc>
          <w:tcPr>
            <w:tcW w:w="1035" w:type="dxa"/>
            <w:hideMark/>
          </w:tcPr>
          <w:p w14:paraId="71B5394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2022</w:t>
            </w:r>
          </w:p>
        </w:tc>
        <w:tc>
          <w:tcPr>
            <w:tcW w:w="570" w:type="dxa"/>
          </w:tcPr>
          <w:p w14:paraId="50623167" w14:textId="52C9386C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6</w:t>
            </w:r>
          </w:p>
        </w:tc>
        <w:tc>
          <w:tcPr>
            <w:tcW w:w="3909" w:type="dxa"/>
            <w:hideMark/>
          </w:tcPr>
          <w:p w14:paraId="620E1EA6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Fischer, F., Conserve, D. On-campus Forbidden Intimate Relationships among Unmarried University Students in Lahore.</w:t>
            </w:r>
          </w:p>
        </w:tc>
        <w:tc>
          <w:tcPr>
            <w:tcW w:w="1144" w:type="dxa"/>
            <w:hideMark/>
          </w:tcPr>
          <w:p w14:paraId="52BAA52A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</w:t>
            </w:r>
          </w:p>
        </w:tc>
        <w:tc>
          <w:tcPr>
            <w:tcW w:w="3072" w:type="dxa"/>
            <w:hideMark/>
          </w:tcPr>
          <w:p w14:paraId="5D5F1472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Journal of Human </w:t>
            </w:r>
            <w:proofErr w:type="spellStart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Behavior</w:t>
            </w:r>
            <w:proofErr w:type="spellEnd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in the Social Environment (IF 1.21)</w:t>
            </w:r>
          </w:p>
        </w:tc>
      </w:tr>
      <w:tr w:rsidR="00BB377E" w:rsidRPr="00210EBE" w14:paraId="74B5D825" w14:textId="77777777" w:rsidTr="006E7B0A">
        <w:tc>
          <w:tcPr>
            <w:tcW w:w="1035" w:type="dxa"/>
            <w:hideMark/>
          </w:tcPr>
          <w:p w14:paraId="586741E8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2022</w:t>
            </w:r>
          </w:p>
        </w:tc>
        <w:tc>
          <w:tcPr>
            <w:tcW w:w="570" w:type="dxa"/>
          </w:tcPr>
          <w:p w14:paraId="0C584DA2" w14:textId="0C865889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7</w:t>
            </w:r>
          </w:p>
        </w:tc>
        <w:tc>
          <w:tcPr>
            <w:tcW w:w="3909" w:type="dxa"/>
            <w:hideMark/>
          </w:tcPr>
          <w:p w14:paraId="32A6E5FE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Ali, H., Mahmood, Q.K., Jalil, A., Fischer, F. Maternal Factors of Home Childbirth in Khyber-Pakhtunkhwa Province of Pakistan.</w:t>
            </w:r>
          </w:p>
        </w:tc>
        <w:tc>
          <w:tcPr>
            <w:tcW w:w="1144" w:type="dxa"/>
            <w:hideMark/>
          </w:tcPr>
          <w:p w14:paraId="47D20635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Third</w:t>
            </w:r>
          </w:p>
        </w:tc>
        <w:tc>
          <w:tcPr>
            <w:tcW w:w="3072" w:type="dxa"/>
            <w:hideMark/>
          </w:tcPr>
          <w:p w14:paraId="5F44FD4A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Maternal and Child Health Journal (IF 2.61)</w:t>
            </w:r>
          </w:p>
        </w:tc>
      </w:tr>
      <w:tr w:rsidR="00BB377E" w:rsidRPr="00210EBE" w14:paraId="4CD1FFA4" w14:textId="77777777" w:rsidTr="006E7B0A">
        <w:tc>
          <w:tcPr>
            <w:tcW w:w="1035" w:type="dxa"/>
            <w:hideMark/>
          </w:tcPr>
          <w:p w14:paraId="7F320297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2021</w:t>
            </w:r>
          </w:p>
        </w:tc>
        <w:tc>
          <w:tcPr>
            <w:tcW w:w="570" w:type="dxa"/>
          </w:tcPr>
          <w:p w14:paraId="3C9A6480" w14:textId="18FF3652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8</w:t>
            </w:r>
          </w:p>
        </w:tc>
        <w:tc>
          <w:tcPr>
            <w:tcW w:w="3909" w:type="dxa"/>
            <w:hideMark/>
          </w:tcPr>
          <w:p w14:paraId="0A0E4FE8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Mehmood, Q.K., </w:t>
            </w:r>
            <w:proofErr w:type="spellStart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Jaffree</w:t>
            </w:r>
            <w:proofErr w:type="spellEnd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, S.R., Jalil, A., Nadir, S.M.H., Fischer, F. Anxiety amongst Physicians during COVID-19: Cross-Sectional Study in Pakistan.</w:t>
            </w:r>
          </w:p>
        </w:tc>
        <w:tc>
          <w:tcPr>
            <w:tcW w:w="1144" w:type="dxa"/>
            <w:hideMark/>
          </w:tcPr>
          <w:p w14:paraId="621C1CBE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Third</w:t>
            </w:r>
          </w:p>
        </w:tc>
        <w:tc>
          <w:tcPr>
            <w:tcW w:w="3072" w:type="dxa"/>
            <w:hideMark/>
          </w:tcPr>
          <w:p w14:paraId="6B879E54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BMC Public Health (IF 2.69)</w:t>
            </w:r>
          </w:p>
        </w:tc>
      </w:tr>
      <w:tr w:rsidR="00BB377E" w:rsidRPr="00210EBE" w14:paraId="0638020E" w14:textId="77777777" w:rsidTr="006E7B0A">
        <w:tc>
          <w:tcPr>
            <w:tcW w:w="1035" w:type="dxa"/>
            <w:hideMark/>
          </w:tcPr>
          <w:p w14:paraId="2F490BA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2020</w:t>
            </w:r>
          </w:p>
        </w:tc>
        <w:tc>
          <w:tcPr>
            <w:tcW w:w="570" w:type="dxa"/>
          </w:tcPr>
          <w:p w14:paraId="204FB2D2" w14:textId="11D3A442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9</w:t>
            </w:r>
          </w:p>
        </w:tc>
        <w:tc>
          <w:tcPr>
            <w:tcW w:w="3909" w:type="dxa"/>
            <w:hideMark/>
          </w:tcPr>
          <w:p w14:paraId="2C8BF6E2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Mahmood, Q.K., Fischer, F. Professionalism among Healthcare Providers in Public Sector Hospitals of Pakistan.</w:t>
            </w:r>
          </w:p>
        </w:tc>
        <w:tc>
          <w:tcPr>
            <w:tcW w:w="1144" w:type="dxa"/>
            <w:hideMark/>
          </w:tcPr>
          <w:p w14:paraId="108B18B7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</w:t>
            </w:r>
          </w:p>
        </w:tc>
        <w:tc>
          <w:tcPr>
            <w:tcW w:w="3072" w:type="dxa"/>
            <w:hideMark/>
          </w:tcPr>
          <w:p w14:paraId="433FEB7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BMC Health Services Research (IF 1.92)</w:t>
            </w:r>
          </w:p>
        </w:tc>
      </w:tr>
      <w:tr w:rsidR="00BB377E" w:rsidRPr="00210EBE" w14:paraId="053D1F84" w14:textId="77777777" w:rsidTr="006E7B0A">
        <w:tc>
          <w:tcPr>
            <w:tcW w:w="1035" w:type="dxa"/>
            <w:hideMark/>
          </w:tcPr>
          <w:p w14:paraId="2DB388D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2020</w:t>
            </w:r>
          </w:p>
        </w:tc>
        <w:tc>
          <w:tcPr>
            <w:tcW w:w="570" w:type="dxa"/>
          </w:tcPr>
          <w:p w14:paraId="5B94501A" w14:textId="7F5141DA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10</w:t>
            </w:r>
          </w:p>
        </w:tc>
        <w:tc>
          <w:tcPr>
            <w:tcW w:w="3909" w:type="dxa"/>
            <w:hideMark/>
          </w:tcPr>
          <w:p w14:paraId="63D1ECA8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Mehmood, Q.K., Akram, M.B., Jalil, A., Zakar, R. Psychometric Study of Facebook Addiction among University Students in Islamabad.</w:t>
            </w:r>
          </w:p>
        </w:tc>
        <w:tc>
          <w:tcPr>
            <w:tcW w:w="1144" w:type="dxa"/>
            <w:hideMark/>
          </w:tcPr>
          <w:p w14:paraId="0770C28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Third</w:t>
            </w:r>
          </w:p>
        </w:tc>
        <w:tc>
          <w:tcPr>
            <w:tcW w:w="3072" w:type="dxa"/>
            <w:hideMark/>
          </w:tcPr>
          <w:p w14:paraId="0BE25755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PMA Rawal Medical Journal (ESCI, Scopus)</w:t>
            </w:r>
          </w:p>
        </w:tc>
      </w:tr>
      <w:tr w:rsidR="00BB377E" w:rsidRPr="00210EBE" w14:paraId="0717FDAF" w14:textId="77777777" w:rsidTr="006E7B0A">
        <w:tc>
          <w:tcPr>
            <w:tcW w:w="1035" w:type="dxa"/>
            <w:hideMark/>
          </w:tcPr>
          <w:p w14:paraId="14EEB0F2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2020</w:t>
            </w:r>
          </w:p>
        </w:tc>
        <w:tc>
          <w:tcPr>
            <w:tcW w:w="570" w:type="dxa"/>
          </w:tcPr>
          <w:p w14:paraId="2406EAEA" w14:textId="6B584C24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11</w:t>
            </w:r>
          </w:p>
        </w:tc>
        <w:tc>
          <w:tcPr>
            <w:tcW w:w="3909" w:type="dxa"/>
            <w:hideMark/>
          </w:tcPr>
          <w:p w14:paraId="386ED2EC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Adil, A., Usman, A., Jalil, A. Qualitative Analysis of Digital Health Literacy among University Students in Pakistan.</w:t>
            </w:r>
          </w:p>
        </w:tc>
        <w:tc>
          <w:tcPr>
            <w:tcW w:w="1144" w:type="dxa"/>
            <w:hideMark/>
          </w:tcPr>
          <w:p w14:paraId="0E9E7F41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Third &amp; Corresponding</w:t>
            </w:r>
          </w:p>
        </w:tc>
        <w:tc>
          <w:tcPr>
            <w:tcW w:w="3072" w:type="dxa"/>
            <w:hideMark/>
          </w:tcPr>
          <w:p w14:paraId="71849A15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Journal of Human </w:t>
            </w:r>
            <w:proofErr w:type="spellStart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Behavior</w:t>
            </w:r>
            <w:proofErr w:type="spellEnd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in the Social Environment (ESCI, Scopus)</w:t>
            </w:r>
          </w:p>
        </w:tc>
      </w:tr>
      <w:tr w:rsidR="00BB377E" w:rsidRPr="00210EBE" w14:paraId="53B5FC07" w14:textId="77777777" w:rsidTr="006E7B0A">
        <w:tc>
          <w:tcPr>
            <w:tcW w:w="1035" w:type="dxa"/>
            <w:hideMark/>
          </w:tcPr>
          <w:p w14:paraId="3E6BE556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2020</w:t>
            </w:r>
          </w:p>
        </w:tc>
        <w:tc>
          <w:tcPr>
            <w:tcW w:w="570" w:type="dxa"/>
          </w:tcPr>
          <w:p w14:paraId="4C49E803" w14:textId="356DFC56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12</w:t>
            </w:r>
          </w:p>
        </w:tc>
        <w:tc>
          <w:tcPr>
            <w:tcW w:w="3909" w:type="dxa"/>
            <w:hideMark/>
          </w:tcPr>
          <w:p w14:paraId="4A5697C7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Usman, A., Akram, S., Zulfiqar, N., Arshad, W. Life Satisfaction, Disease Management and Nutritional Profile of Diabetes Mellitus Patients.</w:t>
            </w:r>
          </w:p>
        </w:tc>
        <w:tc>
          <w:tcPr>
            <w:tcW w:w="1144" w:type="dxa"/>
            <w:hideMark/>
          </w:tcPr>
          <w:p w14:paraId="77097B37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 &amp; Corresponding</w:t>
            </w:r>
          </w:p>
        </w:tc>
        <w:tc>
          <w:tcPr>
            <w:tcW w:w="3072" w:type="dxa"/>
            <w:hideMark/>
          </w:tcPr>
          <w:p w14:paraId="41C8E996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Diabetes Mellitus (ESCI, Scopus)</w:t>
            </w:r>
          </w:p>
        </w:tc>
      </w:tr>
      <w:tr w:rsidR="00BB377E" w:rsidRPr="00210EBE" w14:paraId="47417742" w14:textId="77777777" w:rsidTr="006E7B0A">
        <w:tc>
          <w:tcPr>
            <w:tcW w:w="1035" w:type="dxa"/>
            <w:hideMark/>
          </w:tcPr>
          <w:p w14:paraId="07927EE6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2020</w:t>
            </w:r>
          </w:p>
        </w:tc>
        <w:tc>
          <w:tcPr>
            <w:tcW w:w="570" w:type="dxa"/>
          </w:tcPr>
          <w:p w14:paraId="1A1AF5AE" w14:textId="57764170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13</w:t>
            </w:r>
          </w:p>
        </w:tc>
        <w:tc>
          <w:tcPr>
            <w:tcW w:w="3909" w:type="dxa"/>
            <w:hideMark/>
          </w:tcPr>
          <w:p w14:paraId="174FC99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Mahmood, Q.K., Usman, A., Ahmad, A. Qualitative Analysis of Feminine Morality and Visible Personality Characteristics among Young Adults.</w:t>
            </w:r>
          </w:p>
        </w:tc>
        <w:tc>
          <w:tcPr>
            <w:tcW w:w="1144" w:type="dxa"/>
            <w:hideMark/>
          </w:tcPr>
          <w:p w14:paraId="6AF4596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</w:t>
            </w:r>
          </w:p>
        </w:tc>
        <w:tc>
          <w:tcPr>
            <w:tcW w:w="3072" w:type="dxa"/>
            <w:hideMark/>
          </w:tcPr>
          <w:p w14:paraId="3B159D54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Quality &amp; Quantity (IF 1.772)</w:t>
            </w:r>
          </w:p>
        </w:tc>
      </w:tr>
      <w:tr w:rsidR="00390B00" w:rsidRPr="00210EBE" w14:paraId="237CC706" w14:textId="77777777" w:rsidTr="006E7B0A">
        <w:tc>
          <w:tcPr>
            <w:tcW w:w="1035" w:type="dxa"/>
          </w:tcPr>
          <w:p w14:paraId="4C511EBE" w14:textId="2E7CC332" w:rsidR="00390B00" w:rsidRPr="00210EBE" w:rsidRDefault="00390B00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lastRenderedPageBreak/>
              <w:t>2020</w:t>
            </w:r>
          </w:p>
        </w:tc>
        <w:tc>
          <w:tcPr>
            <w:tcW w:w="570" w:type="dxa"/>
          </w:tcPr>
          <w:p w14:paraId="5F15405B" w14:textId="01E86072" w:rsidR="00390B00" w:rsidRPr="00210EBE" w:rsidRDefault="00822569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14</w:t>
            </w:r>
          </w:p>
        </w:tc>
        <w:tc>
          <w:tcPr>
            <w:tcW w:w="3909" w:type="dxa"/>
          </w:tcPr>
          <w:p w14:paraId="4D52BB06" w14:textId="7668F568" w:rsidR="00390B00" w:rsidRPr="00210EBE" w:rsidRDefault="00390B00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390B00">
              <w:rPr>
                <w:rFonts w:ascii="Times New Roman" w:eastAsia="Times New Roman" w:hAnsi="Times New Roman" w:cs="Times New Roman"/>
                <w:sz w:val="24"/>
                <w:lang w:eastAsia="en-PK"/>
              </w:rPr>
              <w:t>Jalil, A. (2020). Transnational migration aspirations, educational capabilities, marriage preferences, and health outcomes: A mixed-methods study among Pakistani youth.</w:t>
            </w:r>
          </w:p>
        </w:tc>
        <w:tc>
          <w:tcPr>
            <w:tcW w:w="1144" w:type="dxa"/>
          </w:tcPr>
          <w:p w14:paraId="79DDB875" w14:textId="4E12D4DD" w:rsidR="00390B00" w:rsidRPr="00210EBE" w:rsidRDefault="00390B00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</w:t>
            </w:r>
          </w:p>
        </w:tc>
        <w:tc>
          <w:tcPr>
            <w:tcW w:w="3072" w:type="dxa"/>
          </w:tcPr>
          <w:p w14:paraId="49FA5431" w14:textId="4B2D1E26" w:rsidR="00390B00" w:rsidRPr="00210EBE" w:rsidRDefault="00390B00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Research Square</w:t>
            </w:r>
          </w:p>
        </w:tc>
      </w:tr>
      <w:tr w:rsidR="00BB377E" w:rsidRPr="00210EBE" w14:paraId="6DD3CDCE" w14:textId="77777777" w:rsidTr="006E7B0A">
        <w:tc>
          <w:tcPr>
            <w:tcW w:w="1035" w:type="dxa"/>
            <w:hideMark/>
          </w:tcPr>
          <w:p w14:paraId="3588ED5A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2019</w:t>
            </w:r>
          </w:p>
        </w:tc>
        <w:tc>
          <w:tcPr>
            <w:tcW w:w="570" w:type="dxa"/>
          </w:tcPr>
          <w:p w14:paraId="61066F62" w14:textId="0D325975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</w:t>
            </w:r>
            <w:r w:rsidR="00822569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5</w:t>
            </w:r>
          </w:p>
        </w:tc>
        <w:tc>
          <w:tcPr>
            <w:tcW w:w="3909" w:type="dxa"/>
            <w:hideMark/>
          </w:tcPr>
          <w:p w14:paraId="4EEBECB3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Raza, H., Mehmood, Q.K., Jalil, A. Teaching and Learning Environment as Predictor of Nurturing Education Capabilities among Students in Lahore.</w:t>
            </w:r>
          </w:p>
        </w:tc>
        <w:tc>
          <w:tcPr>
            <w:tcW w:w="1144" w:type="dxa"/>
            <w:hideMark/>
          </w:tcPr>
          <w:p w14:paraId="4BE470A9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Third</w:t>
            </w:r>
          </w:p>
        </w:tc>
        <w:tc>
          <w:tcPr>
            <w:tcW w:w="3072" w:type="dxa"/>
            <w:hideMark/>
          </w:tcPr>
          <w:p w14:paraId="15C2D0E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Journal of Human </w:t>
            </w:r>
            <w:proofErr w:type="spellStart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Behavior</w:t>
            </w:r>
            <w:proofErr w:type="spellEnd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in the Social Environment (ESCI, Scopus)</w:t>
            </w:r>
          </w:p>
        </w:tc>
      </w:tr>
      <w:tr w:rsidR="00BB377E" w:rsidRPr="00210EBE" w14:paraId="216972F6" w14:textId="77777777" w:rsidTr="006E7B0A">
        <w:tc>
          <w:tcPr>
            <w:tcW w:w="1035" w:type="dxa"/>
            <w:hideMark/>
          </w:tcPr>
          <w:p w14:paraId="718B4D05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2018</w:t>
            </w:r>
          </w:p>
        </w:tc>
        <w:tc>
          <w:tcPr>
            <w:tcW w:w="570" w:type="dxa"/>
          </w:tcPr>
          <w:p w14:paraId="0816BC52" w14:textId="36FB152E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6</w:t>
            </w:r>
          </w:p>
        </w:tc>
        <w:tc>
          <w:tcPr>
            <w:tcW w:w="3909" w:type="dxa"/>
            <w:hideMark/>
          </w:tcPr>
          <w:p w14:paraId="6B4340DF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Zakar, M.Z., Zakar, R., Mustafa, M., Jalil, A., Fischer, F. Underreporting of Stillbirths in Pakistan.</w:t>
            </w:r>
          </w:p>
        </w:tc>
        <w:tc>
          <w:tcPr>
            <w:tcW w:w="1144" w:type="dxa"/>
            <w:hideMark/>
          </w:tcPr>
          <w:p w14:paraId="0E1C95DD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Fourth</w:t>
            </w:r>
          </w:p>
        </w:tc>
        <w:tc>
          <w:tcPr>
            <w:tcW w:w="3072" w:type="dxa"/>
            <w:hideMark/>
          </w:tcPr>
          <w:p w14:paraId="79ADF3A8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BMC Pregnancy and Childbirth (IF 2.33)</w:t>
            </w:r>
          </w:p>
        </w:tc>
      </w:tr>
      <w:tr w:rsidR="00BB377E" w:rsidRPr="00210EBE" w14:paraId="236E4F2F" w14:textId="77777777" w:rsidTr="006E7B0A">
        <w:tc>
          <w:tcPr>
            <w:tcW w:w="1035" w:type="dxa"/>
            <w:hideMark/>
          </w:tcPr>
          <w:p w14:paraId="656C15D1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2018</w:t>
            </w:r>
          </w:p>
        </w:tc>
        <w:tc>
          <w:tcPr>
            <w:tcW w:w="570" w:type="dxa"/>
          </w:tcPr>
          <w:p w14:paraId="7E8DD394" w14:textId="12ADE6D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7</w:t>
            </w:r>
          </w:p>
        </w:tc>
        <w:tc>
          <w:tcPr>
            <w:tcW w:w="3909" w:type="dxa"/>
            <w:hideMark/>
          </w:tcPr>
          <w:p w14:paraId="21FAE11C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Zakar, R., Zakar, M.Z. Patient Satisfaction with Doctors in Public Diabetes Clinic of Pakistan.</w:t>
            </w:r>
          </w:p>
        </w:tc>
        <w:tc>
          <w:tcPr>
            <w:tcW w:w="1144" w:type="dxa"/>
            <w:hideMark/>
          </w:tcPr>
          <w:p w14:paraId="309AAAE4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 &amp; Corresponding</w:t>
            </w:r>
          </w:p>
        </w:tc>
        <w:tc>
          <w:tcPr>
            <w:tcW w:w="3072" w:type="dxa"/>
            <w:hideMark/>
          </w:tcPr>
          <w:p w14:paraId="389ABDC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PMA Rawal Medical Journal (ESCI, Scopus, HEC X)</w:t>
            </w:r>
          </w:p>
        </w:tc>
      </w:tr>
      <w:tr w:rsidR="00BB377E" w:rsidRPr="00210EBE" w14:paraId="1627DC96" w14:textId="77777777" w:rsidTr="006E7B0A">
        <w:tc>
          <w:tcPr>
            <w:tcW w:w="1035" w:type="dxa"/>
            <w:hideMark/>
          </w:tcPr>
          <w:p w14:paraId="59E08F25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2017</w:t>
            </w:r>
          </w:p>
        </w:tc>
        <w:tc>
          <w:tcPr>
            <w:tcW w:w="570" w:type="dxa"/>
          </w:tcPr>
          <w:p w14:paraId="16E06CD0" w14:textId="4D0736CB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8</w:t>
            </w:r>
          </w:p>
        </w:tc>
        <w:tc>
          <w:tcPr>
            <w:tcW w:w="3909" w:type="dxa"/>
            <w:hideMark/>
          </w:tcPr>
          <w:p w14:paraId="3ABB3065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Zakar, R., Zakar, M.Z., Fischer, F. Patient Satisfaction with Doctor-Patient Interactions among Diabetes Mellitus Patients in Pakistan.</w:t>
            </w:r>
          </w:p>
        </w:tc>
        <w:tc>
          <w:tcPr>
            <w:tcW w:w="1144" w:type="dxa"/>
            <w:hideMark/>
          </w:tcPr>
          <w:p w14:paraId="3A3C5B73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</w:t>
            </w:r>
          </w:p>
        </w:tc>
        <w:tc>
          <w:tcPr>
            <w:tcW w:w="3072" w:type="dxa"/>
            <w:hideMark/>
          </w:tcPr>
          <w:p w14:paraId="388D0C91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BMC Health Services Research (IF 1.606)</w:t>
            </w:r>
          </w:p>
        </w:tc>
      </w:tr>
      <w:tr w:rsidR="00BB377E" w:rsidRPr="00210EBE" w14:paraId="0A2BFBED" w14:textId="77777777" w:rsidTr="006E7B0A">
        <w:tc>
          <w:tcPr>
            <w:tcW w:w="1035" w:type="dxa"/>
            <w:hideMark/>
          </w:tcPr>
          <w:p w14:paraId="12462C07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2017</w:t>
            </w:r>
          </w:p>
        </w:tc>
        <w:tc>
          <w:tcPr>
            <w:tcW w:w="570" w:type="dxa"/>
          </w:tcPr>
          <w:p w14:paraId="2913D19A" w14:textId="7BA9B9CB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9</w:t>
            </w:r>
          </w:p>
        </w:tc>
        <w:tc>
          <w:tcPr>
            <w:tcW w:w="3909" w:type="dxa"/>
            <w:hideMark/>
          </w:tcPr>
          <w:p w14:paraId="785CB83D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Zakar, R. Evaluating Public Out-Patient Care among Diabetes Mellitus Patients.</w:t>
            </w:r>
          </w:p>
        </w:tc>
        <w:tc>
          <w:tcPr>
            <w:tcW w:w="1144" w:type="dxa"/>
            <w:hideMark/>
          </w:tcPr>
          <w:p w14:paraId="1814FE5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 &amp; Corresponding</w:t>
            </w:r>
          </w:p>
        </w:tc>
        <w:tc>
          <w:tcPr>
            <w:tcW w:w="3072" w:type="dxa"/>
            <w:hideMark/>
          </w:tcPr>
          <w:p w14:paraId="786D0A2B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Isra Medical Journal (HEC X)</w:t>
            </w:r>
          </w:p>
        </w:tc>
      </w:tr>
      <w:tr w:rsidR="00BB377E" w:rsidRPr="00210EBE" w14:paraId="0BFFF695" w14:textId="77777777" w:rsidTr="006E7B0A">
        <w:tc>
          <w:tcPr>
            <w:tcW w:w="1035" w:type="dxa"/>
            <w:hideMark/>
          </w:tcPr>
          <w:p w14:paraId="546C6094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2017</w:t>
            </w:r>
          </w:p>
        </w:tc>
        <w:tc>
          <w:tcPr>
            <w:tcW w:w="570" w:type="dxa"/>
          </w:tcPr>
          <w:p w14:paraId="5CC1F16B" w14:textId="7BB2E606" w:rsidR="00BB377E" w:rsidRPr="00210EBE" w:rsidRDefault="0005341F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</w:t>
            </w:r>
          </w:p>
        </w:tc>
        <w:tc>
          <w:tcPr>
            <w:tcW w:w="3909" w:type="dxa"/>
            <w:hideMark/>
          </w:tcPr>
          <w:p w14:paraId="1757860B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Usman, A., Javed, M., Amjad, A., Jalil, A. Food, City and Young </w:t>
            </w:r>
            <w:proofErr w:type="spellStart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Globavores</w:t>
            </w:r>
            <w:proofErr w:type="spellEnd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: Perceptions of Pakistani Urban Youth.</w:t>
            </w:r>
          </w:p>
        </w:tc>
        <w:tc>
          <w:tcPr>
            <w:tcW w:w="1144" w:type="dxa"/>
            <w:hideMark/>
          </w:tcPr>
          <w:p w14:paraId="13BE0441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Fourth</w:t>
            </w:r>
          </w:p>
        </w:tc>
        <w:tc>
          <w:tcPr>
            <w:tcW w:w="3072" w:type="dxa"/>
            <w:hideMark/>
          </w:tcPr>
          <w:p w14:paraId="7BB5E43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The Anthropologist (IF 0.22)</w:t>
            </w:r>
          </w:p>
        </w:tc>
      </w:tr>
      <w:tr w:rsidR="00BB377E" w:rsidRPr="00210EBE" w14:paraId="6EB71C6E" w14:textId="77777777" w:rsidTr="006E7B0A">
        <w:tc>
          <w:tcPr>
            <w:tcW w:w="1035" w:type="dxa"/>
            <w:hideMark/>
          </w:tcPr>
          <w:p w14:paraId="75A37064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2016</w:t>
            </w:r>
          </w:p>
        </w:tc>
        <w:tc>
          <w:tcPr>
            <w:tcW w:w="570" w:type="dxa"/>
          </w:tcPr>
          <w:p w14:paraId="1A1BAA5C" w14:textId="4A999BE8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1</w:t>
            </w:r>
          </w:p>
        </w:tc>
        <w:tc>
          <w:tcPr>
            <w:tcW w:w="3909" w:type="dxa"/>
            <w:hideMark/>
          </w:tcPr>
          <w:p w14:paraId="326352FB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Jalil, A., Usman, A., Zakar, R. When Sellers’ </w:t>
            </w:r>
            <w:proofErr w:type="spellStart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Behavior</w:t>
            </w:r>
            <w:proofErr w:type="spellEnd"/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Goes Bad: Linking Customer Discrimination and Visible Characteristics.</w:t>
            </w:r>
          </w:p>
        </w:tc>
        <w:tc>
          <w:tcPr>
            <w:tcW w:w="1144" w:type="dxa"/>
            <w:hideMark/>
          </w:tcPr>
          <w:p w14:paraId="27732C92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 &amp; Corresponding</w:t>
            </w:r>
          </w:p>
        </w:tc>
        <w:tc>
          <w:tcPr>
            <w:tcW w:w="3072" w:type="dxa"/>
            <w:hideMark/>
          </w:tcPr>
          <w:p w14:paraId="08819829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Anthropological Notebooks (IF 0.88)</w:t>
            </w:r>
          </w:p>
        </w:tc>
      </w:tr>
      <w:tr w:rsidR="00BB377E" w:rsidRPr="00210EBE" w14:paraId="1B7A7E32" w14:textId="77777777" w:rsidTr="006E7B0A">
        <w:tc>
          <w:tcPr>
            <w:tcW w:w="1035" w:type="dxa"/>
            <w:hideMark/>
          </w:tcPr>
          <w:p w14:paraId="01CAA95E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2016</w:t>
            </w:r>
          </w:p>
        </w:tc>
        <w:tc>
          <w:tcPr>
            <w:tcW w:w="570" w:type="dxa"/>
          </w:tcPr>
          <w:p w14:paraId="56D022EF" w14:textId="2AA23E08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</w:p>
        </w:tc>
        <w:tc>
          <w:tcPr>
            <w:tcW w:w="3909" w:type="dxa"/>
            <w:hideMark/>
          </w:tcPr>
          <w:p w14:paraId="09D915FA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Zakar, R., Usman, A. Determinants of Fertility and Fertility Preferences in Pakistan.</w:t>
            </w:r>
          </w:p>
        </w:tc>
        <w:tc>
          <w:tcPr>
            <w:tcW w:w="1144" w:type="dxa"/>
            <w:hideMark/>
          </w:tcPr>
          <w:p w14:paraId="682CD88E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</w:t>
            </w:r>
          </w:p>
        </w:tc>
        <w:tc>
          <w:tcPr>
            <w:tcW w:w="3072" w:type="dxa"/>
            <w:hideMark/>
          </w:tcPr>
          <w:p w14:paraId="1B7CBD65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Pakistan Journal of Gender Studies (Y Category)</w:t>
            </w:r>
          </w:p>
        </w:tc>
      </w:tr>
      <w:tr w:rsidR="00BB377E" w:rsidRPr="00210EBE" w14:paraId="65AC0B53" w14:textId="77777777" w:rsidTr="006E7B0A">
        <w:tc>
          <w:tcPr>
            <w:tcW w:w="1035" w:type="dxa"/>
            <w:hideMark/>
          </w:tcPr>
          <w:p w14:paraId="454807F9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2016</w:t>
            </w:r>
          </w:p>
        </w:tc>
        <w:tc>
          <w:tcPr>
            <w:tcW w:w="570" w:type="dxa"/>
          </w:tcPr>
          <w:p w14:paraId="7766C40E" w14:textId="0677061C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3</w:t>
            </w:r>
          </w:p>
        </w:tc>
        <w:tc>
          <w:tcPr>
            <w:tcW w:w="3909" w:type="dxa"/>
            <w:hideMark/>
          </w:tcPr>
          <w:p w14:paraId="3C7C3CCE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Usman, A., Zakar, R. Maternal Factors Determining Low Birth Weight in Pakistan.</w:t>
            </w:r>
          </w:p>
        </w:tc>
        <w:tc>
          <w:tcPr>
            <w:tcW w:w="1144" w:type="dxa"/>
            <w:hideMark/>
          </w:tcPr>
          <w:p w14:paraId="05357E16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</w:t>
            </w:r>
          </w:p>
        </w:tc>
        <w:tc>
          <w:tcPr>
            <w:tcW w:w="3072" w:type="dxa"/>
            <w:hideMark/>
          </w:tcPr>
          <w:p w14:paraId="7032BDE6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FWU Journal of Social Sciences (HEC X)</w:t>
            </w:r>
          </w:p>
        </w:tc>
      </w:tr>
      <w:tr w:rsidR="00BB377E" w:rsidRPr="00210EBE" w14:paraId="584171EC" w14:textId="77777777" w:rsidTr="006E7B0A">
        <w:tc>
          <w:tcPr>
            <w:tcW w:w="1035" w:type="dxa"/>
            <w:hideMark/>
          </w:tcPr>
          <w:p w14:paraId="143B6937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2016</w:t>
            </w:r>
          </w:p>
        </w:tc>
        <w:tc>
          <w:tcPr>
            <w:tcW w:w="570" w:type="dxa"/>
          </w:tcPr>
          <w:p w14:paraId="46401256" w14:textId="6178BE55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4</w:t>
            </w:r>
          </w:p>
        </w:tc>
        <w:tc>
          <w:tcPr>
            <w:tcW w:w="3909" w:type="dxa"/>
            <w:hideMark/>
          </w:tcPr>
          <w:p w14:paraId="230C3F4A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Usman, A., Ahmed, K., Zakar, R. Cost of Living, Education of Daughters and Reproductive Health vs Son Preference.</w:t>
            </w:r>
          </w:p>
        </w:tc>
        <w:tc>
          <w:tcPr>
            <w:tcW w:w="1144" w:type="dxa"/>
            <w:hideMark/>
          </w:tcPr>
          <w:p w14:paraId="27E4CFC1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 &amp; Corresponding</w:t>
            </w:r>
          </w:p>
        </w:tc>
        <w:tc>
          <w:tcPr>
            <w:tcW w:w="3072" w:type="dxa"/>
            <w:hideMark/>
          </w:tcPr>
          <w:p w14:paraId="1002D8BD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Science International (ISI Indexed)</w:t>
            </w:r>
          </w:p>
        </w:tc>
      </w:tr>
      <w:tr w:rsidR="00BB377E" w:rsidRPr="00210EBE" w14:paraId="0EAD7091" w14:textId="77777777" w:rsidTr="006E7B0A">
        <w:tc>
          <w:tcPr>
            <w:tcW w:w="1035" w:type="dxa"/>
            <w:hideMark/>
          </w:tcPr>
          <w:p w14:paraId="61BC4B77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2015</w:t>
            </w:r>
          </w:p>
        </w:tc>
        <w:tc>
          <w:tcPr>
            <w:tcW w:w="570" w:type="dxa"/>
          </w:tcPr>
          <w:p w14:paraId="0FA8012E" w14:textId="32BBD79D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5</w:t>
            </w:r>
          </w:p>
        </w:tc>
        <w:tc>
          <w:tcPr>
            <w:tcW w:w="3909" w:type="dxa"/>
            <w:hideMark/>
          </w:tcPr>
          <w:p w14:paraId="3B41F93C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Zakar, R., Zakar, M.Z. Maternal Factors Determining Low Birth Weight in Pakistan: Secondary Analysis.</w:t>
            </w:r>
          </w:p>
        </w:tc>
        <w:tc>
          <w:tcPr>
            <w:tcW w:w="1144" w:type="dxa"/>
            <w:hideMark/>
          </w:tcPr>
          <w:p w14:paraId="6D033D2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 &amp; Corresponding</w:t>
            </w:r>
          </w:p>
        </w:tc>
        <w:tc>
          <w:tcPr>
            <w:tcW w:w="3072" w:type="dxa"/>
            <w:hideMark/>
          </w:tcPr>
          <w:p w14:paraId="304CD5A9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Iranian Journal of Public Health (IF 0.58)</w:t>
            </w:r>
          </w:p>
        </w:tc>
      </w:tr>
      <w:tr w:rsidR="00BB377E" w:rsidRPr="00210EBE" w14:paraId="6F696EF0" w14:textId="77777777" w:rsidTr="006E7B0A">
        <w:tc>
          <w:tcPr>
            <w:tcW w:w="1035" w:type="dxa"/>
            <w:hideMark/>
          </w:tcPr>
          <w:p w14:paraId="2EC418AF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2013</w:t>
            </w:r>
          </w:p>
        </w:tc>
        <w:tc>
          <w:tcPr>
            <w:tcW w:w="570" w:type="dxa"/>
          </w:tcPr>
          <w:p w14:paraId="33F3B948" w14:textId="4849A42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6</w:t>
            </w:r>
          </w:p>
        </w:tc>
        <w:tc>
          <w:tcPr>
            <w:tcW w:w="3909" w:type="dxa"/>
            <w:hideMark/>
          </w:tcPr>
          <w:p w14:paraId="2817D27A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Zakar, R., Qureshi, S. Physical Wife Abuse in Rural Sindh, Pakistan.</w:t>
            </w:r>
          </w:p>
        </w:tc>
        <w:tc>
          <w:tcPr>
            <w:tcW w:w="1144" w:type="dxa"/>
            <w:hideMark/>
          </w:tcPr>
          <w:p w14:paraId="34F26B90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</w:t>
            </w:r>
          </w:p>
        </w:tc>
        <w:tc>
          <w:tcPr>
            <w:tcW w:w="3072" w:type="dxa"/>
            <w:hideMark/>
          </w:tcPr>
          <w:p w14:paraId="5315339A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Journal of Research Society of Pakistan (HEC X)</w:t>
            </w:r>
          </w:p>
        </w:tc>
      </w:tr>
      <w:tr w:rsidR="00BB377E" w:rsidRPr="00210EBE" w14:paraId="141D33D4" w14:textId="77777777" w:rsidTr="006E7B0A">
        <w:tc>
          <w:tcPr>
            <w:tcW w:w="1035" w:type="dxa"/>
            <w:hideMark/>
          </w:tcPr>
          <w:p w14:paraId="3AD1DEC8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lastRenderedPageBreak/>
              <w:t>In Press</w:t>
            </w:r>
          </w:p>
        </w:tc>
        <w:tc>
          <w:tcPr>
            <w:tcW w:w="570" w:type="dxa"/>
          </w:tcPr>
          <w:p w14:paraId="205C6039" w14:textId="33578A55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7</w:t>
            </w:r>
          </w:p>
        </w:tc>
        <w:tc>
          <w:tcPr>
            <w:tcW w:w="3909" w:type="dxa"/>
            <w:hideMark/>
          </w:tcPr>
          <w:p w14:paraId="12E41BB7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A., Fischer, F. Migration Aspirations, Educational Capability, Marriage Preference and Health Outcomes.</w:t>
            </w:r>
          </w:p>
        </w:tc>
        <w:tc>
          <w:tcPr>
            <w:tcW w:w="1144" w:type="dxa"/>
            <w:hideMark/>
          </w:tcPr>
          <w:p w14:paraId="5407E703" w14:textId="77777777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First</w:t>
            </w:r>
          </w:p>
        </w:tc>
        <w:tc>
          <w:tcPr>
            <w:tcW w:w="3072" w:type="dxa"/>
            <w:hideMark/>
          </w:tcPr>
          <w:p w14:paraId="4E364C62" w14:textId="0C912508" w:rsidR="00BB377E" w:rsidRPr="00210EBE" w:rsidRDefault="008D515D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Sri Lanka Journal of Social Sciences</w:t>
            </w:r>
            <w:r w:rsidR="00BB377E"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(ESCI)</w:t>
            </w:r>
          </w:p>
        </w:tc>
      </w:tr>
      <w:tr w:rsidR="00BB377E" w:rsidRPr="00210EBE" w14:paraId="205C9DF0" w14:textId="77777777" w:rsidTr="006E7B0A">
        <w:tc>
          <w:tcPr>
            <w:tcW w:w="1035" w:type="dxa"/>
            <w:hideMark/>
          </w:tcPr>
          <w:p w14:paraId="3F5A18E4" w14:textId="217194BD" w:rsidR="00BB377E" w:rsidRPr="00210EBE" w:rsidRDefault="00456BB1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In Press</w:t>
            </w:r>
          </w:p>
        </w:tc>
        <w:tc>
          <w:tcPr>
            <w:tcW w:w="570" w:type="dxa"/>
          </w:tcPr>
          <w:p w14:paraId="7E79CA9A" w14:textId="22222CE3" w:rsidR="00BB377E" w:rsidRPr="00210EBE" w:rsidRDefault="00145780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</w:t>
            </w:r>
            <w:r w:rsidR="0005341F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8</w:t>
            </w:r>
          </w:p>
        </w:tc>
        <w:tc>
          <w:tcPr>
            <w:tcW w:w="3909" w:type="dxa"/>
            <w:hideMark/>
          </w:tcPr>
          <w:p w14:paraId="75716A49" w14:textId="705189C9" w:rsidR="00B72D88" w:rsidRPr="00B72D88" w:rsidRDefault="00BB377E" w:rsidP="00B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</w:t>
            </w:r>
            <w:r w:rsidR="00B72D88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</w:t>
            </w:r>
            <w:r w:rsidR="00B72D88" w:rsidRPr="00B72D88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Perspectives of Medical Educationists on Paternal Medical Practice and Patient Autonomy: A Qualitative Study</w:t>
            </w:r>
            <w:r w:rsidR="00B72D88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.</w:t>
            </w:r>
            <w:r w:rsidR="00B72D88" w:rsidRPr="00B72D88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</w:t>
            </w:r>
          </w:p>
          <w:p w14:paraId="215E65BE" w14:textId="1B076443" w:rsidR="00BB377E" w:rsidRPr="00210EBE" w:rsidRDefault="00BB377E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</w:p>
        </w:tc>
        <w:tc>
          <w:tcPr>
            <w:tcW w:w="1144" w:type="dxa"/>
            <w:hideMark/>
          </w:tcPr>
          <w:p w14:paraId="3D71DDCD" w14:textId="1BFEFBA7" w:rsidR="00BB377E" w:rsidRPr="00210EBE" w:rsidRDefault="00DE1B5D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Solo</w:t>
            </w:r>
          </w:p>
        </w:tc>
        <w:tc>
          <w:tcPr>
            <w:tcW w:w="3072" w:type="dxa"/>
            <w:hideMark/>
          </w:tcPr>
          <w:p w14:paraId="5456C8A7" w14:textId="07E8906D" w:rsidR="00BB377E" w:rsidRPr="00210EBE" w:rsidRDefault="00B72D88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BMC Public Health</w:t>
            </w:r>
          </w:p>
        </w:tc>
      </w:tr>
      <w:tr w:rsidR="00146618" w:rsidRPr="00210EBE" w14:paraId="5CCA24F0" w14:textId="77777777" w:rsidTr="006E7B0A">
        <w:tc>
          <w:tcPr>
            <w:tcW w:w="1035" w:type="dxa"/>
          </w:tcPr>
          <w:p w14:paraId="034B7025" w14:textId="7238D4F2" w:rsidR="00146618" w:rsidRDefault="00146618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In Press</w:t>
            </w:r>
          </w:p>
        </w:tc>
        <w:tc>
          <w:tcPr>
            <w:tcW w:w="570" w:type="dxa"/>
          </w:tcPr>
          <w:p w14:paraId="0019FDD5" w14:textId="16DBEA91" w:rsidR="00146618" w:rsidRDefault="00146618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29</w:t>
            </w:r>
          </w:p>
        </w:tc>
        <w:tc>
          <w:tcPr>
            <w:tcW w:w="3909" w:type="dxa"/>
          </w:tcPr>
          <w:p w14:paraId="3F17F79B" w14:textId="06280A81" w:rsidR="006F0CF2" w:rsidRPr="006F0CF2" w:rsidRDefault="007F779B" w:rsidP="006F0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 w:rsidRPr="00210EBE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Jalil, A.</w:t>
            </w: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</w:t>
            </w:r>
            <w:r w:rsidR="006F0CF2" w:rsidRPr="006F0CF2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Brother-Perpetrated Economic Violence Against Women in Pakistan: A Qualitative Study</w:t>
            </w:r>
            <w:r w:rsidR="006F0CF2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.</w:t>
            </w:r>
            <w:r w:rsidR="006F0CF2" w:rsidRPr="006F0CF2"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 xml:space="preserve"> </w:t>
            </w:r>
          </w:p>
          <w:p w14:paraId="002B8550" w14:textId="77777777" w:rsidR="00146618" w:rsidRPr="00210EBE" w:rsidRDefault="00146618" w:rsidP="00B7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</w:p>
        </w:tc>
        <w:tc>
          <w:tcPr>
            <w:tcW w:w="1144" w:type="dxa"/>
          </w:tcPr>
          <w:p w14:paraId="20A609A1" w14:textId="67F34FBD" w:rsidR="00146618" w:rsidRDefault="00AB2BB5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Solo</w:t>
            </w:r>
          </w:p>
        </w:tc>
        <w:tc>
          <w:tcPr>
            <w:tcW w:w="3072" w:type="dxa"/>
          </w:tcPr>
          <w:p w14:paraId="1CCC183A" w14:textId="56606451" w:rsidR="00146618" w:rsidRDefault="00503167" w:rsidP="00BB3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PK" w:eastAsia="en-PK"/>
              </w:rPr>
              <w:t>Journal of Interpersonal Violence</w:t>
            </w:r>
          </w:p>
        </w:tc>
      </w:tr>
    </w:tbl>
    <w:p w14:paraId="009AED7A" w14:textId="77777777" w:rsidR="006448B8" w:rsidRPr="006448B8" w:rsidRDefault="006448B8" w:rsidP="006448B8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</w:p>
    <w:p w14:paraId="3CF7C7EC" w14:textId="046A2AD7" w:rsidR="00F97D4E" w:rsidRDefault="00F97D4E" w:rsidP="00940F88">
      <w:pPr>
        <w:pStyle w:val="Heading3"/>
        <w:rPr>
          <w:u w:val="single"/>
        </w:rPr>
      </w:pPr>
      <w:r w:rsidRPr="00653E9D">
        <w:rPr>
          <w:u w:val="single"/>
        </w:rPr>
        <w:t>Conference</w:t>
      </w:r>
      <w:r w:rsidR="006448B8" w:rsidRPr="00653E9D">
        <w:rPr>
          <w:u w:val="single"/>
        </w:rPr>
        <w:t xml:space="preserve"> </w:t>
      </w:r>
      <w:r w:rsidR="00C3634A" w:rsidRPr="00653E9D">
        <w:rPr>
          <w:u w:val="single"/>
        </w:rPr>
        <w:t>Participation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591"/>
        <w:gridCol w:w="3114"/>
        <w:gridCol w:w="3025"/>
      </w:tblGrid>
      <w:tr w:rsidR="00E71BB6" w:rsidRPr="009A267A" w14:paraId="59CC6C67" w14:textId="77777777" w:rsidTr="009A267A">
        <w:tc>
          <w:tcPr>
            <w:tcW w:w="0" w:type="auto"/>
            <w:hideMark/>
          </w:tcPr>
          <w:p w14:paraId="6B6622C6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  <w:t>Paper Title</w:t>
            </w:r>
          </w:p>
        </w:tc>
        <w:tc>
          <w:tcPr>
            <w:tcW w:w="0" w:type="auto"/>
            <w:hideMark/>
          </w:tcPr>
          <w:p w14:paraId="4850FFFD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  <w:t>Conference Details</w:t>
            </w:r>
          </w:p>
        </w:tc>
        <w:tc>
          <w:tcPr>
            <w:tcW w:w="0" w:type="auto"/>
            <w:hideMark/>
          </w:tcPr>
          <w:p w14:paraId="667962B3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  <w:t>Role</w:t>
            </w:r>
          </w:p>
        </w:tc>
      </w:tr>
      <w:tr w:rsidR="009A267A" w:rsidRPr="009A267A" w14:paraId="5DE09993" w14:textId="77777777" w:rsidTr="009A267A">
        <w:tc>
          <w:tcPr>
            <w:tcW w:w="0" w:type="auto"/>
          </w:tcPr>
          <w:p w14:paraId="07A9C700" w14:textId="77777777" w:rsidR="00E71BB6" w:rsidRPr="00E71BB6" w:rsidRDefault="00E71BB6" w:rsidP="00E71BB6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E71BB6">
              <w:rPr>
                <w:rFonts w:ascii="Times New Roman" w:hAnsi="Times New Roman" w:cs="Times New Roman"/>
                <w:sz w:val="24"/>
                <w:lang w:val="en-PK"/>
              </w:rPr>
              <w:t xml:space="preserve">A Desk-Based Policy Analysis of Social Protection in Pakistan: Pathways to Reducing social Inequality and poverty eradication </w:t>
            </w:r>
          </w:p>
          <w:p w14:paraId="26C883EA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</w:pPr>
          </w:p>
        </w:tc>
        <w:tc>
          <w:tcPr>
            <w:tcW w:w="0" w:type="auto"/>
          </w:tcPr>
          <w:p w14:paraId="68254806" w14:textId="77777777" w:rsidR="00CA5367" w:rsidRPr="00CA5367" w:rsidRDefault="00CA5367" w:rsidP="00CA5367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CA5367">
              <w:rPr>
                <w:rFonts w:ascii="Times New Roman" w:hAnsi="Times New Roman" w:cs="Times New Roman"/>
                <w:sz w:val="24"/>
                <w:lang w:val="en-PK"/>
              </w:rPr>
              <w:t>Third International Conference on SDGs.</w:t>
            </w:r>
          </w:p>
          <w:p w14:paraId="75796393" w14:textId="6F444D09" w:rsidR="009A267A" w:rsidRPr="003475B2" w:rsidRDefault="003475B2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3475B2">
              <w:rPr>
                <w:rFonts w:ascii="Times New Roman" w:hAnsi="Times New Roman" w:cs="Times New Roman"/>
                <w:sz w:val="24"/>
                <w:lang w:val="en-PK"/>
              </w:rPr>
              <w:t xml:space="preserve">Organized by University of Home Economics Lahore on </w:t>
            </w:r>
            <w:r w:rsidR="00480457" w:rsidRPr="003475B2">
              <w:rPr>
                <w:rFonts w:ascii="Times New Roman" w:hAnsi="Times New Roman" w:cs="Times New Roman"/>
                <w:sz w:val="24"/>
                <w:lang w:val="en-PK"/>
              </w:rPr>
              <w:t>28</w:t>
            </w:r>
            <w:r w:rsidRPr="003475B2">
              <w:rPr>
                <w:rFonts w:ascii="Times New Roman" w:hAnsi="Times New Roman" w:cs="Times New Roman"/>
                <w:sz w:val="24"/>
                <w:lang w:val="en-PK"/>
              </w:rPr>
              <w:t>-30 April 2026</w:t>
            </w:r>
          </w:p>
        </w:tc>
        <w:tc>
          <w:tcPr>
            <w:tcW w:w="0" w:type="auto"/>
          </w:tcPr>
          <w:p w14:paraId="432EAA9E" w14:textId="77777777" w:rsidR="009A267A" w:rsidRDefault="003475B2" w:rsidP="009A26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  <w:t>Session Chair and Presenter</w:t>
            </w:r>
          </w:p>
          <w:p w14:paraId="4CEDE7C0" w14:textId="0CAB7F52" w:rsidR="00E71BB6" w:rsidRPr="00E71BB6" w:rsidRDefault="00E71BB6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E71BB6">
              <w:rPr>
                <w:rFonts w:ascii="Times New Roman" w:hAnsi="Times New Roman" w:cs="Times New Roman"/>
                <w:sz w:val="24"/>
                <w:lang w:val="en-PK"/>
              </w:rPr>
              <w:t>Theme 1: Poverty, inequality and social protection</w:t>
            </w:r>
          </w:p>
        </w:tc>
      </w:tr>
      <w:tr w:rsidR="00A027FA" w:rsidRPr="009A267A" w14:paraId="1B27123C" w14:textId="77777777" w:rsidTr="009A267A">
        <w:tc>
          <w:tcPr>
            <w:tcW w:w="0" w:type="auto"/>
          </w:tcPr>
          <w:p w14:paraId="458C3A23" w14:textId="77777777" w:rsidR="00A027FA" w:rsidRPr="00E71BB6" w:rsidRDefault="00A027FA" w:rsidP="00E71BB6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</w:p>
        </w:tc>
        <w:tc>
          <w:tcPr>
            <w:tcW w:w="0" w:type="auto"/>
          </w:tcPr>
          <w:p w14:paraId="2F9F1B92" w14:textId="6BA81A5F" w:rsidR="00A027FA" w:rsidRPr="00CA5367" w:rsidRDefault="00F45B76" w:rsidP="00CA5367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>
              <w:rPr>
                <w:rFonts w:ascii="Times New Roman" w:hAnsi="Times New Roman" w:cs="Times New Roman"/>
                <w:sz w:val="24"/>
                <w:lang w:val="en-PK"/>
              </w:rPr>
              <w:t>NUST International Health Conference 2026</w:t>
            </w:r>
          </w:p>
        </w:tc>
        <w:tc>
          <w:tcPr>
            <w:tcW w:w="0" w:type="auto"/>
          </w:tcPr>
          <w:p w14:paraId="2CD70661" w14:textId="77777777" w:rsidR="00A027FA" w:rsidRDefault="00F45B76" w:rsidP="00BE490A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</w:pPr>
            <w:r w:rsidRPr="00F1702F"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  <w:t xml:space="preserve">Conference Coordination and </w:t>
            </w:r>
            <w:r w:rsidR="00F1702F" w:rsidRPr="00F1702F"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  <w:t>correspondence</w:t>
            </w:r>
          </w:p>
          <w:p w14:paraId="05F17520" w14:textId="7E4C7433" w:rsidR="00F1702F" w:rsidRPr="00F1702F" w:rsidRDefault="00F1702F" w:rsidP="00BE490A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PK"/>
              </w:rPr>
              <w:t>Moderator Closing ceremony</w:t>
            </w:r>
          </w:p>
        </w:tc>
      </w:tr>
      <w:tr w:rsidR="00E71BB6" w:rsidRPr="009A267A" w14:paraId="3422F7CF" w14:textId="77777777" w:rsidTr="009A267A">
        <w:tc>
          <w:tcPr>
            <w:tcW w:w="0" w:type="auto"/>
            <w:hideMark/>
          </w:tcPr>
          <w:p w14:paraId="1267A388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sz w:val="24"/>
                <w:lang w:val="en-PK"/>
              </w:rPr>
              <w:t>Perception of women’s character as ‘good’ or ‘bad’ based on modern apparent personality traits: A qualitative exploration in Pakistani society</w:t>
            </w:r>
          </w:p>
        </w:tc>
        <w:tc>
          <w:tcPr>
            <w:tcW w:w="0" w:type="auto"/>
            <w:hideMark/>
          </w:tcPr>
          <w:p w14:paraId="2CF95267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sz w:val="24"/>
                <w:lang w:val="en-PK"/>
              </w:rPr>
              <w:t>Student Conference “No Limits!”, University of Nebraska, Omaha (USA), 9 March 2018, International, In-person</w:t>
            </w:r>
          </w:p>
        </w:tc>
        <w:tc>
          <w:tcPr>
            <w:tcW w:w="0" w:type="auto"/>
            <w:hideMark/>
          </w:tcPr>
          <w:p w14:paraId="73DB0385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sz w:val="24"/>
                <w:lang w:val="en-PK"/>
              </w:rPr>
              <w:t>Presenter</w:t>
            </w:r>
          </w:p>
        </w:tc>
      </w:tr>
      <w:tr w:rsidR="00E71BB6" w:rsidRPr="009A267A" w14:paraId="764A5EC1" w14:textId="77777777" w:rsidTr="009A267A">
        <w:tc>
          <w:tcPr>
            <w:tcW w:w="0" w:type="auto"/>
            <w:hideMark/>
          </w:tcPr>
          <w:p w14:paraId="3C8988A8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sz w:val="24"/>
                <w:lang w:val="en-PK"/>
              </w:rPr>
              <w:t>Reconsidering patient autonomy, paternalism, and medical professionalism in Pakistan</w:t>
            </w:r>
          </w:p>
        </w:tc>
        <w:tc>
          <w:tcPr>
            <w:tcW w:w="0" w:type="auto"/>
            <w:hideMark/>
          </w:tcPr>
          <w:p w14:paraId="034C6150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sz w:val="24"/>
                <w:lang w:val="en-PK"/>
              </w:rPr>
              <w:t>International Social Science Conference, University of Lahore (Pakistan), 15–16 July 2022, International, In-person</w:t>
            </w:r>
          </w:p>
        </w:tc>
        <w:tc>
          <w:tcPr>
            <w:tcW w:w="0" w:type="auto"/>
            <w:hideMark/>
          </w:tcPr>
          <w:p w14:paraId="243DEA18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sz w:val="24"/>
                <w:lang w:val="en-PK"/>
              </w:rPr>
              <w:t>Conference Coordinator &amp; Presenter</w:t>
            </w:r>
          </w:p>
        </w:tc>
      </w:tr>
      <w:tr w:rsidR="00E71BB6" w:rsidRPr="009A267A" w14:paraId="319F3219" w14:textId="77777777" w:rsidTr="009A267A">
        <w:tc>
          <w:tcPr>
            <w:tcW w:w="0" w:type="auto"/>
            <w:hideMark/>
          </w:tcPr>
          <w:p w14:paraId="1E220043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sz w:val="24"/>
                <w:lang w:val="en-PK"/>
              </w:rPr>
              <w:t>Medical Paternalism in Pakistan</w:t>
            </w:r>
          </w:p>
        </w:tc>
        <w:tc>
          <w:tcPr>
            <w:tcW w:w="0" w:type="auto"/>
            <w:hideMark/>
          </w:tcPr>
          <w:p w14:paraId="1970BE6B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sz w:val="24"/>
                <w:lang w:val="en-PK"/>
              </w:rPr>
              <w:t>International Conference on Gender Studies, University of the Punjab (Pakistan), 15–16 Dec 2022, International, In-person</w:t>
            </w:r>
          </w:p>
        </w:tc>
        <w:tc>
          <w:tcPr>
            <w:tcW w:w="0" w:type="auto"/>
            <w:hideMark/>
          </w:tcPr>
          <w:p w14:paraId="1545CB91" w14:textId="77777777" w:rsidR="009A267A" w:rsidRPr="009A267A" w:rsidRDefault="009A267A" w:rsidP="009A267A">
            <w:pPr>
              <w:spacing w:line="240" w:lineRule="auto"/>
              <w:rPr>
                <w:rFonts w:ascii="Times New Roman" w:hAnsi="Times New Roman" w:cs="Times New Roman"/>
                <w:sz w:val="24"/>
                <w:lang w:val="en-PK"/>
              </w:rPr>
            </w:pPr>
            <w:r w:rsidRPr="009A267A">
              <w:rPr>
                <w:rFonts w:ascii="Times New Roman" w:hAnsi="Times New Roman" w:cs="Times New Roman"/>
                <w:sz w:val="24"/>
                <w:lang w:val="en-PK"/>
              </w:rPr>
              <w:t>Session Chair &amp; Presenter</w:t>
            </w:r>
          </w:p>
        </w:tc>
      </w:tr>
    </w:tbl>
    <w:p w14:paraId="146096C4" w14:textId="016B3EED" w:rsidR="002B09CC" w:rsidRDefault="00B34E6E" w:rsidP="00D92ECB">
      <w:pPr>
        <w:pStyle w:val="Heading3"/>
        <w:rPr>
          <w:u w:val="single"/>
        </w:rPr>
      </w:pPr>
      <w:r w:rsidRPr="002B09CC">
        <w:rPr>
          <w:u w:val="single"/>
        </w:rPr>
        <w:t xml:space="preserve"> </w:t>
      </w:r>
      <w:r w:rsidR="002B09CC" w:rsidRPr="002B09CC">
        <w:rPr>
          <w:u w:val="single"/>
        </w:rPr>
        <w:t>Textbook – Nutrition through Social Protection</w:t>
      </w:r>
    </w:p>
    <w:p w14:paraId="4FBC2C0A" w14:textId="3902E1B8" w:rsidR="002B09CC" w:rsidRPr="002B09CC" w:rsidRDefault="002B09CC" w:rsidP="002B09CC">
      <w:r>
        <w:lastRenderedPageBreak/>
        <w:t xml:space="preserve">Publisher: Qureshi Brothers </w:t>
      </w:r>
    </w:p>
    <w:p w14:paraId="611E80FC" w14:textId="0B714B40" w:rsidR="00D92ECB" w:rsidRPr="00BC635C" w:rsidRDefault="00D92ECB" w:rsidP="00D92ECB">
      <w:pPr>
        <w:pStyle w:val="Heading3"/>
        <w:rPr>
          <w:u w:val="single"/>
        </w:rPr>
      </w:pPr>
      <w:r w:rsidRPr="00BC635C">
        <w:rPr>
          <w:u w:val="single"/>
        </w:rPr>
        <w:t>Peer Reviewer for scientific publications</w:t>
      </w:r>
    </w:p>
    <w:p w14:paraId="6A473104" w14:textId="77777777" w:rsidR="00D92ECB" w:rsidRDefault="00D92ECB" w:rsidP="00D92ECB">
      <w:pPr>
        <w:spacing w:after="0" w:line="240" w:lineRule="auto"/>
        <w:ind w:left="810"/>
        <w:rPr>
          <w:rFonts w:cstheme="minorHAnsi"/>
        </w:rPr>
      </w:pPr>
      <w:r>
        <w:rPr>
          <w:rFonts w:cstheme="minorHAnsi"/>
        </w:rPr>
        <w:t>Journal/ Publisher</w:t>
      </w:r>
      <w:r w:rsidRPr="000E7115">
        <w:rPr>
          <w:rFonts w:cstheme="minorHAnsi"/>
        </w:rPr>
        <w:t>:</w:t>
      </w:r>
      <w:r>
        <w:rPr>
          <w:rFonts w:cstheme="minorHAnsi"/>
        </w:rPr>
        <w:t xml:space="preserve"> </w:t>
      </w:r>
    </w:p>
    <w:p w14:paraId="48304EC1" w14:textId="3270E2E4" w:rsidR="00D92ECB" w:rsidRDefault="00D92ECB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>Frontiers in Public Health</w:t>
      </w:r>
    </w:p>
    <w:p w14:paraId="2FBD166D" w14:textId="1663FC7B" w:rsidR="001846CF" w:rsidRDefault="001846CF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>Frontiers in Psychology</w:t>
      </w:r>
    </w:p>
    <w:p w14:paraId="004A15F6" w14:textId="77777777" w:rsidR="00D92ECB" w:rsidRDefault="00D92ECB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 w:rsidRPr="00AA304F">
        <w:rPr>
          <w:rFonts w:cstheme="minorHAnsi"/>
        </w:rPr>
        <w:t>BMC Health Services Research</w:t>
      </w:r>
    </w:p>
    <w:p w14:paraId="35393BA9" w14:textId="77777777" w:rsidR="00D92ECB" w:rsidRDefault="00D92ECB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>BMC Public Health</w:t>
      </w:r>
    </w:p>
    <w:p w14:paraId="6FB28C33" w14:textId="77777777" w:rsidR="00D92ECB" w:rsidRPr="00AA304F" w:rsidRDefault="00D92ECB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 xml:space="preserve">Patient Preference and Adherence </w:t>
      </w:r>
    </w:p>
    <w:p w14:paraId="2FB96588" w14:textId="77777777" w:rsidR="00D92ECB" w:rsidRPr="00AA304F" w:rsidRDefault="00D92ECB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 w:rsidRPr="00AA304F">
        <w:rPr>
          <w:rFonts w:cstheme="minorHAnsi"/>
        </w:rPr>
        <w:t xml:space="preserve">International Journal of Intercultural Relations </w:t>
      </w:r>
    </w:p>
    <w:p w14:paraId="7678E68C" w14:textId="77777777" w:rsidR="00D92ECB" w:rsidRDefault="00D92ECB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 w:rsidRPr="00AA304F">
        <w:rPr>
          <w:rFonts w:cstheme="minorHAnsi"/>
        </w:rPr>
        <w:t xml:space="preserve">Journal of Religion and Health  </w:t>
      </w:r>
    </w:p>
    <w:p w14:paraId="17318864" w14:textId="77777777" w:rsidR="00D92ECB" w:rsidRPr="00AA304F" w:rsidRDefault="00D92ECB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 w:rsidRPr="00AA304F">
        <w:rPr>
          <w:rFonts w:cstheme="minorHAnsi"/>
        </w:rPr>
        <w:t xml:space="preserve">Journal of Aging and Environment </w:t>
      </w:r>
    </w:p>
    <w:p w14:paraId="624A1DCC" w14:textId="77777777" w:rsidR="00D92ECB" w:rsidRDefault="00D92ECB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 w:rsidRPr="00AA304F">
        <w:rPr>
          <w:rFonts w:cstheme="minorHAnsi"/>
        </w:rPr>
        <w:t xml:space="preserve">Diabetes Mellitus </w:t>
      </w:r>
    </w:p>
    <w:p w14:paraId="50660129" w14:textId="77777777" w:rsidR="00D92ECB" w:rsidRPr="00AA304F" w:rsidRDefault="00D92ECB" w:rsidP="00BE490A">
      <w:pPr>
        <w:pStyle w:val="ListParagraph"/>
        <w:numPr>
          <w:ilvl w:val="1"/>
          <w:numId w:val="7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>Research Square/ Springer Nature [Paid Reviews]</w:t>
      </w:r>
    </w:p>
    <w:p w14:paraId="74476ADE" w14:textId="77777777" w:rsidR="00D92ECB" w:rsidRDefault="00D92ECB" w:rsidP="00D92ECB">
      <w:pPr>
        <w:pStyle w:val="ListParagraph"/>
        <w:numPr>
          <w:ilvl w:val="0"/>
          <w:numId w:val="0"/>
        </w:numPr>
        <w:spacing w:after="0"/>
        <w:ind w:left="1170"/>
        <w:rPr>
          <w:rFonts w:cstheme="minorHAnsi"/>
        </w:rPr>
      </w:pPr>
    </w:p>
    <w:p w14:paraId="72DBB2D8" w14:textId="1209BF8F" w:rsidR="00D92ECB" w:rsidRDefault="00D92ECB" w:rsidP="00D92ECB">
      <w:pPr>
        <w:pStyle w:val="ListParagraph"/>
        <w:numPr>
          <w:ilvl w:val="0"/>
          <w:numId w:val="0"/>
        </w:numPr>
        <w:spacing w:after="0"/>
        <w:ind w:left="1170"/>
        <w:rPr>
          <w:rFonts w:cstheme="minorHAnsi"/>
        </w:rPr>
      </w:pPr>
      <w:r>
        <w:rPr>
          <w:rFonts w:cstheme="minorHAnsi"/>
        </w:rPr>
        <w:t>Date: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March 2018 to </w:t>
      </w:r>
      <w:r w:rsidR="00B574A1">
        <w:rPr>
          <w:rFonts w:cstheme="minorHAnsi"/>
        </w:rPr>
        <w:t>Aug 2024</w:t>
      </w:r>
    </w:p>
    <w:p w14:paraId="5207FCA0" w14:textId="77777777" w:rsidR="00B5682F" w:rsidRPr="00EC7EF4" w:rsidRDefault="00B5682F" w:rsidP="00B5682F">
      <w:pPr>
        <w:pStyle w:val="Heading3"/>
        <w:rPr>
          <w:u w:val="single"/>
        </w:rPr>
      </w:pPr>
      <w:r w:rsidRPr="00EC7EF4">
        <w:rPr>
          <w:u w:val="single"/>
        </w:rPr>
        <w:t xml:space="preserve">Domain expert in </w:t>
      </w:r>
      <w:r>
        <w:rPr>
          <w:u w:val="single"/>
        </w:rPr>
        <w:t xml:space="preserve">university </w:t>
      </w:r>
      <w:r w:rsidRPr="00EC7EF4">
        <w:rPr>
          <w:u w:val="single"/>
        </w:rPr>
        <w:t>Selection Boards for BPS 17, 18, 19</w:t>
      </w:r>
    </w:p>
    <w:p w14:paraId="17737732" w14:textId="77777777" w:rsidR="00B5682F" w:rsidRDefault="00B5682F" w:rsidP="00B5682F">
      <w:pPr>
        <w:spacing w:after="0"/>
        <w:ind w:left="646"/>
      </w:pPr>
      <w:r>
        <w:t>AJK Public Service Commission</w:t>
      </w:r>
    </w:p>
    <w:p w14:paraId="43B07050" w14:textId="77777777" w:rsidR="00B5682F" w:rsidRDefault="00B5682F" w:rsidP="00B5682F">
      <w:pPr>
        <w:spacing w:after="0"/>
        <w:ind w:left="646"/>
      </w:pPr>
      <w:r>
        <w:t>Lahore College for Women University (LCWU)</w:t>
      </w:r>
    </w:p>
    <w:p w14:paraId="62D17AE9" w14:textId="77777777" w:rsidR="00B5682F" w:rsidRDefault="00B5682F" w:rsidP="00B5682F">
      <w:pPr>
        <w:spacing w:after="0"/>
        <w:ind w:left="646"/>
      </w:pPr>
      <w:r>
        <w:t>Virtual University</w:t>
      </w:r>
    </w:p>
    <w:p w14:paraId="19653249" w14:textId="77777777" w:rsidR="00B5682F" w:rsidRDefault="00B5682F" w:rsidP="00B5682F">
      <w:pPr>
        <w:pStyle w:val="Heading3"/>
        <w:rPr>
          <w:u w:val="single"/>
        </w:rPr>
      </w:pPr>
      <w:r w:rsidRPr="007352A7">
        <w:rPr>
          <w:u w:val="single"/>
        </w:rPr>
        <w:t xml:space="preserve">Professional trainings </w:t>
      </w:r>
    </w:p>
    <w:p w14:paraId="5A46D4BD" w14:textId="77777777" w:rsidR="00B5682F" w:rsidRPr="00A84EA0" w:rsidRDefault="00B5682F" w:rsidP="00B5682F">
      <w:pPr>
        <w:spacing w:after="0" w:line="240" w:lineRule="auto"/>
        <w:ind w:left="644"/>
        <w:rPr>
          <w:rFonts w:cstheme="minorHAnsi"/>
        </w:rPr>
      </w:pPr>
      <w:r w:rsidRPr="00A84EA0">
        <w:rPr>
          <w:rFonts w:cstheme="minorHAnsi"/>
        </w:rPr>
        <w:t>Dec 2020</w:t>
      </w:r>
      <w:r>
        <w:rPr>
          <w:rFonts w:cstheme="minorHAnsi"/>
        </w:rPr>
        <w:t>-22</w:t>
      </w:r>
    </w:p>
    <w:p w14:paraId="6A5C35AB" w14:textId="77777777" w:rsidR="00B5682F" w:rsidRPr="00D964CA" w:rsidRDefault="00B5682F" w:rsidP="00B5682F">
      <w:pPr>
        <w:spacing w:after="0" w:line="240" w:lineRule="auto"/>
        <w:ind w:left="644"/>
        <w:rPr>
          <w:rFonts w:cstheme="minorHAnsi"/>
          <w:b/>
          <w:bCs/>
        </w:rPr>
      </w:pPr>
      <w:r w:rsidRPr="00D964CA">
        <w:rPr>
          <w:b/>
          <w:bCs/>
        </w:rPr>
        <w:t xml:space="preserve">Name: </w:t>
      </w:r>
      <w:r w:rsidRPr="00D964CA">
        <w:rPr>
          <w:b/>
          <w:bCs/>
        </w:rPr>
        <w:tab/>
      </w:r>
      <w:r w:rsidRPr="00D964CA">
        <w:rPr>
          <w:b/>
          <w:bCs/>
        </w:rPr>
        <w:tab/>
      </w:r>
      <w:r w:rsidRPr="00D964CA">
        <w:rPr>
          <w:rFonts w:cstheme="minorHAnsi"/>
          <w:b/>
          <w:bCs/>
        </w:rPr>
        <w:t>Global Integrity Education-Training of Teachers</w:t>
      </w:r>
    </w:p>
    <w:p w14:paraId="6E83C73F" w14:textId="77777777" w:rsidR="00B5682F" w:rsidRPr="00D964CA" w:rsidRDefault="00B5682F" w:rsidP="00B5682F">
      <w:pPr>
        <w:spacing w:after="0" w:line="240" w:lineRule="auto"/>
        <w:ind w:left="2608" w:firstLine="1304"/>
        <w:rPr>
          <w:rFonts w:cstheme="minorHAnsi"/>
          <w:b/>
          <w:bCs/>
        </w:rPr>
      </w:pPr>
      <w:r w:rsidRPr="00D964CA">
        <w:rPr>
          <w:rFonts w:cstheme="minorHAnsi"/>
          <w:b/>
          <w:bCs/>
        </w:rPr>
        <w:t xml:space="preserve">[GIE-TOT] Cohort II Workshops and E-learning </w:t>
      </w:r>
    </w:p>
    <w:p w14:paraId="507FABD4" w14:textId="77777777" w:rsidR="00B5682F" w:rsidRDefault="00B5682F" w:rsidP="00B5682F">
      <w:pPr>
        <w:spacing w:after="0" w:line="240" w:lineRule="auto"/>
        <w:ind w:left="2608" w:firstLine="1304"/>
      </w:pPr>
      <w:r w:rsidRPr="00D964CA">
        <w:rPr>
          <w:rFonts w:cstheme="minorHAnsi"/>
          <w:b/>
          <w:bCs/>
        </w:rPr>
        <w:t>Module Completion Certificates</w:t>
      </w:r>
    </w:p>
    <w:p w14:paraId="4CEFCC3E" w14:textId="77777777" w:rsidR="00B5682F" w:rsidRDefault="00B5682F" w:rsidP="00B5682F">
      <w:pPr>
        <w:spacing w:after="0" w:line="240" w:lineRule="auto"/>
        <w:ind w:left="644"/>
      </w:pPr>
      <w:r>
        <w:t>S</w:t>
      </w:r>
      <w:r w:rsidRPr="00B44966">
        <w:t>cope</w:t>
      </w:r>
      <w:r>
        <w:t xml:space="preserve">: </w:t>
      </w:r>
      <w:r>
        <w:tab/>
      </w:r>
      <w:r>
        <w:tab/>
        <w:t>International</w:t>
      </w:r>
    </w:p>
    <w:p w14:paraId="267B3367" w14:textId="77777777" w:rsidR="00B5682F" w:rsidRDefault="00B5682F" w:rsidP="00B5682F">
      <w:pPr>
        <w:spacing w:after="0" w:line="240" w:lineRule="auto"/>
        <w:ind w:left="644"/>
      </w:pPr>
      <w:r>
        <w:t xml:space="preserve">Module: </w:t>
      </w:r>
      <w:r>
        <w:tab/>
      </w:r>
      <w:r>
        <w:tab/>
        <w:t xml:space="preserve">Ethical Leadership </w:t>
      </w:r>
    </w:p>
    <w:p w14:paraId="5F6FB7D4" w14:textId="77777777" w:rsidR="00B5682F" w:rsidRDefault="00B5682F" w:rsidP="00B5682F">
      <w:pPr>
        <w:spacing w:after="0" w:line="240" w:lineRule="auto"/>
        <w:ind w:left="3912"/>
      </w:pPr>
      <w:r>
        <w:t>United Nations International Curriculum Implementation at Universities in Pakistan</w:t>
      </w:r>
    </w:p>
    <w:p w14:paraId="5BEC2FCF" w14:textId="77777777" w:rsidR="00B5682F" w:rsidRDefault="00B5682F" w:rsidP="00B5682F">
      <w:pPr>
        <w:spacing w:after="0" w:line="240" w:lineRule="auto"/>
        <w:ind w:left="644"/>
        <w:rPr>
          <w:rFonts w:cstheme="minorHAnsi"/>
        </w:rPr>
      </w:pPr>
      <w:r>
        <w:t xml:space="preserve">Organization: </w:t>
      </w:r>
      <w:r>
        <w:tab/>
      </w:r>
      <w:r>
        <w:tab/>
      </w:r>
      <w:r w:rsidRPr="00A84EA0">
        <w:rPr>
          <w:rFonts w:cstheme="minorHAnsi"/>
        </w:rPr>
        <w:t>United Nations Office of Drugs and Crime</w:t>
      </w:r>
      <w:r>
        <w:rPr>
          <w:rFonts w:cstheme="minorHAnsi"/>
        </w:rPr>
        <w:t xml:space="preserve"> [UNODC]</w:t>
      </w:r>
    </w:p>
    <w:p w14:paraId="0EF2F257" w14:textId="77777777" w:rsidR="00B5682F" w:rsidRDefault="00B5682F" w:rsidP="00B5682F">
      <w:pPr>
        <w:spacing w:after="0" w:line="240" w:lineRule="auto"/>
        <w:ind w:left="644"/>
        <w:rPr>
          <w:rFonts w:cstheme="minorHAnsi"/>
        </w:rPr>
      </w:pPr>
    </w:p>
    <w:p w14:paraId="1947BACA" w14:textId="77777777" w:rsidR="00B5682F" w:rsidRDefault="00B5682F" w:rsidP="00B5682F">
      <w:pPr>
        <w:spacing w:after="0" w:line="240" w:lineRule="auto"/>
        <w:rPr>
          <w:rFonts w:cstheme="minorHAnsi"/>
        </w:rPr>
      </w:pPr>
    </w:p>
    <w:p w14:paraId="6FD5A049" w14:textId="77777777" w:rsidR="00B5682F" w:rsidRDefault="00B5682F" w:rsidP="00B5682F">
      <w:pPr>
        <w:spacing w:after="0" w:line="240" w:lineRule="auto"/>
        <w:ind w:left="644"/>
        <w:rPr>
          <w:rFonts w:cstheme="minorHAnsi"/>
        </w:rPr>
      </w:pPr>
      <w:r>
        <w:rPr>
          <w:rFonts w:cstheme="minorHAnsi"/>
        </w:rPr>
        <w:t>June 2022</w:t>
      </w:r>
    </w:p>
    <w:p w14:paraId="7173069B" w14:textId="77777777" w:rsidR="00B5682F" w:rsidRPr="005B33F7" w:rsidRDefault="00B5682F" w:rsidP="00B5682F">
      <w:pPr>
        <w:spacing w:after="0" w:line="240" w:lineRule="auto"/>
        <w:ind w:left="644"/>
        <w:rPr>
          <w:rFonts w:cstheme="minorHAnsi"/>
          <w:b/>
          <w:bCs/>
          <w:sz w:val="20"/>
          <w:szCs w:val="22"/>
        </w:rPr>
      </w:pPr>
      <w:r w:rsidRPr="00D91D23">
        <w:rPr>
          <w:rFonts w:cstheme="minorHAnsi"/>
          <w:b/>
          <w:bCs/>
        </w:rPr>
        <w:t xml:space="preserve">Name: </w:t>
      </w:r>
      <w:r w:rsidRPr="00D91D23">
        <w:rPr>
          <w:rFonts w:cstheme="minorHAnsi"/>
          <w:b/>
          <w:bCs/>
        </w:rPr>
        <w:tab/>
      </w:r>
      <w:r w:rsidRPr="00D91D23">
        <w:rPr>
          <w:rFonts w:cstheme="minorHAnsi"/>
          <w:b/>
          <w:bCs/>
        </w:rPr>
        <w:tab/>
      </w:r>
      <w:r w:rsidRPr="005B33F7">
        <w:rPr>
          <w:rFonts w:cstheme="minorHAnsi"/>
          <w:b/>
          <w:bCs/>
          <w:sz w:val="20"/>
          <w:szCs w:val="22"/>
        </w:rPr>
        <w:t>Teacher Trainers for General-Special Academics Projects</w:t>
      </w:r>
    </w:p>
    <w:p w14:paraId="64D14C56" w14:textId="77777777" w:rsidR="00B5682F" w:rsidRDefault="00B5682F" w:rsidP="00B5682F">
      <w:pPr>
        <w:spacing w:after="0" w:line="240" w:lineRule="auto"/>
        <w:ind w:left="644"/>
        <w:rPr>
          <w:rFonts w:cstheme="minorHAnsi"/>
        </w:rPr>
      </w:pPr>
      <w:r>
        <w:rPr>
          <w:rFonts w:cstheme="minorHAnsi"/>
        </w:rPr>
        <w:t>Organization: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D91D23">
        <w:rPr>
          <w:rFonts w:cstheme="minorHAnsi"/>
        </w:rPr>
        <w:t>Teachers Training Academy</w:t>
      </w:r>
      <w:r w:rsidRPr="00112EAF">
        <w:rPr>
          <w:rFonts w:cstheme="minorHAnsi"/>
        </w:rPr>
        <w:t xml:space="preserve"> </w:t>
      </w:r>
    </w:p>
    <w:p w14:paraId="4C6A6BF6" w14:textId="77777777" w:rsidR="00B5682F" w:rsidRDefault="00B5682F" w:rsidP="00B5682F">
      <w:pPr>
        <w:spacing w:after="0" w:line="240" w:lineRule="auto"/>
        <w:ind w:left="3252" w:firstLine="660"/>
        <w:rPr>
          <w:rFonts w:cstheme="minorHAnsi"/>
        </w:rPr>
      </w:pPr>
      <w:r w:rsidRPr="00112EAF">
        <w:rPr>
          <w:rFonts w:cstheme="minorHAnsi"/>
        </w:rPr>
        <w:t>Faculty &amp; Staff Development Program (FSDP)</w:t>
      </w:r>
    </w:p>
    <w:p w14:paraId="29BCABB6" w14:textId="77777777" w:rsidR="00B5682F" w:rsidRDefault="00B5682F" w:rsidP="00B5682F">
      <w:pPr>
        <w:spacing w:after="0" w:line="240" w:lineRule="auto"/>
        <w:ind w:left="3252" w:firstLine="660"/>
        <w:rPr>
          <w:rFonts w:cstheme="minorHAnsi"/>
        </w:rPr>
      </w:pPr>
      <w:r>
        <w:rPr>
          <w:rFonts w:cstheme="minorHAnsi"/>
        </w:rPr>
        <w:t>University of Lahore, Pakistan</w:t>
      </w:r>
    </w:p>
    <w:p w14:paraId="46143BCF" w14:textId="77777777" w:rsidR="00B5682F" w:rsidRDefault="00B5682F" w:rsidP="00B5682F">
      <w:pPr>
        <w:spacing w:after="0" w:line="240" w:lineRule="auto"/>
        <w:ind w:left="644"/>
      </w:pPr>
      <w:r w:rsidRPr="00EB533B">
        <w:t>Scope:</w:t>
      </w:r>
      <w:r w:rsidRPr="00EB533B">
        <w:tab/>
      </w:r>
      <w:r w:rsidRPr="00EB533B">
        <w:tab/>
      </w:r>
      <w:r>
        <w:tab/>
      </w:r>
      <w:r w:rsidRPr="00EB533B">
        <w:t>National</w:t>
      </w:r>
    </w:p>
    <w:p w14:paraId="1147541C" w14:textId="6DA5A7C2" w:rsidR="00B5682F" w:rsidRDefault="00B5682F" w:rsidP="00B5682F">
      <w:pPr>
        <w:pStyle w:val="Heading3"/>
        <w:rPr>
          <w:u w:val="single"/>
        </w:rPr>
      </w:pPr>
      <w:r w:rsidRPr="00C950D3">
        <w:rPr>
          <w:u w:val="single"/>
        </w:rPr>
        <w:t xml:space="preserve">Research </w:t>
      </w:r>
      <w:r w:rsidR="003D3482">
        <w:rPr>
          <w:u w:val="single"/>
        </w:rPr>
        <w:t>G</w:t>
      </w:r>
      <w:r w:rsidRPr="00C950D3">
        <w:rPr>
          <w:u w:val="single"/>
        </w:rPr>
        <w:t xml:space="preserve">rants </w:t>
      </w:r>
    </w:p>
    <w:p w14:paraId="5B70CF60" w14:textId="49776F3D" w:rsidR="00293A21" w:rsidRPr="00043943" w:rsidRDefault="00293A21" w:rsidP="00BE490A">
      <w:pPr>
        <w:pStyle w:val="ListParagraph"/>
        <w:numPr>
          <w:ilvl w:val="0"/>
          <w:numId w:val="3"/>
        </w:numPr>
        <w:spacing w:after="0"/>
        <w:rPr>
          <w:rFonts w:cstheme="minorHAnsi"/>
          <w:b/>
          <w:bCs/>
        </w:rPr>
      </w:pPr>
      <w:r w:rsidRPr="00043943">
        <w:rPr>
          <w:rFonts w:cstheme="minorHAnsi"/>
          <w:b/>
          <w:bCs/>
        </w:rPr>
        <w:t xml:space="preserve">Project title: </w:t>
      </w:r>
      <w:r w:rsidRPr="00043943">
        <w:rPr>
          <w:rFonts w:cstheme="minorHAnsi"/>
          <w:b/>
          <w:bCs/>
        </w:rPr>
        <w:tab/>
      </w:r>
      <w:r w:rsidRPr="00043943">
        <w:rPr>
          <w:rFonts w:cstheme="minorHAnsi"/>
          <w:b/>
          <w:bCs/>
        </w:rPr>
        <w:tab/>
      </w:r>
    </w:p>
    <w:p w14:paraId="11D08931" w14:textId="77777777" w:rsidR="00293A21" w:rsidRPr="002111EC" w:rsidRDefault="00293A21" w:rsidP="00293A21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  <w:b/>
          <w:bCs/>
        </w:rPr>
      </w:pPr>
      <w:r w:rsidRPr="00C451FF">
        <w:rPr>
          <w:rFonts w:cstheme="minorHAnsi"/>
        </w:rPr>
        <w:lastRenderedPageBreak/>
        <w:t xml:space="preserve">Funding </w:t>
      </w:r>
      <w:r>
        <w:rPr>
          <w:rFonts w:cstheme="minorHAnsi"/>
        </w:rPr>
        <w:t>o</w:t>
      </w:r>
      <w:r w:rsidRPr="00C451FF">
        <w:rPr>
          <w:rFonts w:cstheme="minorHAnsi"/>
        </w:rPr>
        <w:t xml:space="preserve">rganization: </w:t>
      </w:r>
      <w:r>
        <w:rPr>
          <w:rFonts w:cstheme="minorHAnsi"/>
        </w:rPr>
        <w:tab/>
      </w:r>
      <w:r w:rsidRPr="002111EC">
        <w:rPr>
          <w:rFonts w:cstheme="minorHAnsi"/>
          <w:b/>
          <w:bCs/>
        </w:rPr>
        <w:t>Higher Education Commission of Pakistan</w:t>
      </w:r>
    </w:p>
    <w:p w14:paraId="082BE52F" w14:textId="75027C53" w:rsidR="00293A21" w:rsidRDefault="00293A21" w:rsidP="00293A21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Grant name: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31732A">
        <w:rPr>
          <w:rFonts w:cstheme="minorHAnsi"/>
        </w:rPr>
        <w:t>NRPU</w:t>
      </w:r>
    </w:p>
    <w:p w14:paraId="10E1A42C" w14:textId="372D8EAF" w:rsidR="00CB2D54" w:rsidRDefault="00CB2D54" w:rsidP="00293A21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Role: </w:t>
      </w:r>
      <w:r>
        <w:rPr>
          <w:rFonts w:cstheme="minorHAnsi"/>
        </w:rPr>
        <w:tab/>
      </w:r>
      <w:r>
        <w:rPr>
          <w:rFonts w:cstheme="minorHAnsi"/>
        </w:rPr>
        <w:tab/>
        <w:t>Lead researcher and collaborator</w:t>
      </w:r>
    </w:p>
    <w:p w14:paraId="17040163" w14:textId="60075E66" w:rsidR="00293A21" w:rsidRDefault="00293A21" w:rsidP="00293A21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 w:rsidRPr="00C451FF">
        <w:rPr>
          <w:rFonts w:cstheme="minorHAnsi"/>
        </w:rPr>
        <w:t xml:space="preserve">Year of </w:t>
      </w:r>
      <w:r>
        <w:rPr>
          <w:rFonts w:cstheme="minorHAnsi"/>
        </w:rPr>
        <w:t>a</w:t>
      </w:r>
      <w:r w:rsidRPr="00C451FF">
        <w:rPr>
          <w:rFonts w:cstheme="minorHAnsi"/>
        </w:rPr>
        <w:t xml:space="preserve">ward: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BE1AFC">
        <w:rPr>
          <w:rFonts w:cstheme="minorHAnsi"/>
        </w:rPr>
        <w:t>2026</w:t>
      </w:r>
    </w:p>
    <w:p w14:paraId="0FB5E71E" w14:textId="2165068A" w:rsidR="00293A21" w:rsidRPr="00C451FF" w:rsidRDefault="00293A21" w:rsidP="00293A21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 w:rsidRPr="00C451FF">
        <w:rPr>
          <w:rFonts w:cstheme="minorHAnsi"/>
        </w:rPr>
        <w:t xml:space="preserve">Duration: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2908D9">
        <w:rPr>
          <w:rFonts w:cstheme="minorHAnsi"/>
        </w:rPr>
        <w:t>1 year</w:t>
      </w:r>
    </w:p>
    <w:p w14:paraId="1994D5A2" w14:textId="77777777" w:rsidR="00293A21" w:rsidRDefault="00293A21" w:rsidP="00293A21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Scope: </w:t>
      </w:r>
      <w:r>
        <w:rPr>
          <w:rFonts w:cstheme="minorHAnsi"/>
        </w:rPr>
        <w:tab/>
      </w:r>
      <w:r>
        <w:rPr>
          <w:rFonts w:cstheme="minorHAnsi"/>
        </w:rPr>
        <w:tab/>
        <w:t>National</w:t>
      </w:r>
    </w:p>
    <w:p w14:paraId="4F99D442" w14:textId="7A8F5F42" w:rsidR="00293A21" w:rsidRPr="00293A21" w:rsidRDefault="00293A21" w:rsidP="00AB6955">
      <w:pPr>
        <w:ind w:firstLine="810"/>
      </w:pPr>
      <w:r>
        <w:rPr>
          <w:rFonts w:cstheme="minorHAnsi"/>
        </w:rPr>
        <w:t xml:space="preserve">Amount: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4345D4">
        <w:rPr>
          <w:rFonts w:cstheme="minorHAnsi"/>
        </w:rPr>
        <w:t>8.1 m</w:t>
      </w:r>
    </w:p>
    <w:p w14:paraId="78727CD3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644"/>
        <w:rPr>
          <w:rFonts w:cstheme="minorHAnsi"/>
          <w:b/>
          <w:bCs/>
        </w:rPr>
      </w:pPr>
    </w:p>
    <w:p w14:paraId="5B2BB5DE" w14:textId="77777777" w:rsidR="00B5682F" w:rsidRPr="00043943" w:rsidRDefault="00B5682F" w:rsidP="00BE490A">
      <w:pPr>
        <w:pStyle w:val="ListParagraph"/>
        <w:numPr>
          <w:ilvl w:val="0"/>
          <w:numId w:val="3"/>
        </w:numPr>
        <w:spacing w:after="0"/>
        <w:rPr>
          <w:rFonts w:cstheme="minorHAnsi"/>
          <w:b/>
          <w:bCs/>
        </w:rPr>
      </w:pPr>
      <w:r w:rsidRPr="00043943">
        <w:rPr>
          <w:rFonts w:cstheme="minorHAnsi"/>
          <w:b/>
          <w:bCs/>
        </w:rPr>
        <w:t xml:space="preserve">Project title: </w:t>
      </w:r>
      <w:r w:rsidRPr="00043943">
        <w:rPr>
          <w:rFonts w:cstheme="minorHAnsi"/>
          <w:b/>
          <w:bCs/>
        </w:rPr>
        <w:tab/>
      </w:r>
      <w:r w:rsidRPr="00043943">
        <w:rPr>
          <w:rFonts w:cstheme="minorHAnsi"/>
          <w:b/>
          <w:bCs/>
        </w:rPr>
        <w:tab/>
        <w:t>Comprehension of a ‘Good Doctor’ in Pakistan</w:t>
      </w:r>
    </w:p>
    <w:p w14:paraId="36ECF25F" w14:textId="77777777" w:rsidR="00B5682F" w:rsidRPr="00C451F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 w:rsidRPr="00C451FF">
        <w:rPr>
          <w:rFonts w:cstheme="minorHAnsi"/>
        </w:rPr>
        <w:t xml:space="preserve">Funding </w:t>
      </w:r>
      <w:r>
        <w:rPr>
          <w:rFonts w:cstheme="minorHAnsi"/>
        </w:rPr>
        <w:t>o</w:t>
      </w:r>
      <w:r w:rsidRPr="00C451FF">
        <w:rPr>
          <w:rFonts w:cstheme="minorHAnsi"/>
        </w:rPr>
        <w:t xml:space="preserve">rganization: </w:t>
      </w:r>
      <w:r>
        <w:rPr>
          <w:rFonts w:cstheme="minorHAnsi"/>
        </w:rPr>
        <w:tab/>
      </w:r>
      <w:r w:rsidRPr="00C451FF">
        <w:rPr>
          <w:rFonts w:cstheme="minorHAnsi"/>
        </w:rPr>
        <w:t>Higher Education Commission of Pakistan</w:t>
      </w:r>
    </w:p>
    <w:p w14:paraId="3B1AEF7E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Grant name: </w:t>
      </w:r>
      <w:r>
        <w:rPr>
          <w:rFonts w:cstheme="minorHAnsi"/>
        </w:rPr>
        <w:tab/>
      </w:r>
      <w:r>
        <w:rPr>
          <w:rFonts w:cstheme="minorHAnsi"/>
        </w:rPr>
        <w:tab/>
        <w:t>Start-up Research Grant Program</w:t>
      </w:r>
    </w:p>
    <w:p w14:paraId="13628B78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 w:rsidRPr="00C451FF">
        <w:rPr>
          <w:rFonts w:cstheme="minorHAnsi"/>
        </w:rPr>
        <w:t xml:space="preserve">Year of </w:t>
      </w:r>
      <w:r>
        <w:rPr>
          <w:rFonts w:cstheme="minorHAnsi"/>
        </w:rPr>
        <w:t>a</w:t>
      </w:r>
      <w:r w:rsidRPr="00C451FF">
        <w:rPr>
          <w:rFonts w:cstheme="minorHAnsi"/>
        </w:rPr>
        <w:t xml:space="preserve">ward: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Aug </w:t>
      </w:r>
      <w:r w:rsidRPr="00C451FF">
        <w:rPr>
          <w:rFonts w:cstheme="minorHAnsi"/>
        </w:rPr>
        <w:t>2018-</w:t>
      </w:r>
      <w:r>
        <w:rPr>
          <w:rFonts w:cstheme="minorHAnsi"/>
        </w:rPr>
        <w:t xml:space="preserve"> May 20</w:t>
      </w:r>
      <w:r w:rsidRPr="00C451FF">
        <w:rPr>
          <w:rFonts w:cstheme="minorHAnsi"/>
        </w:rPr>
        <w:t>19</w:t>
      </w:r>
      <w:r w:rsidRPr="00C451FF">
        <w:rPr>
          <w:rFonts w:cstheme="minorHAnsi"/>
        </w:rPr>
        <w:tab/>
      </w:r>
      <w:r w:rsidRPr="00C451FF">
        <w:rPr>
          <w:rFonts w:cstheme="minorHAnsi"/>
        </w:rPr>
        <w:tab/>
      </w:r>
    </w:p>
    <w:p w14:paraId="468D3423" w14:textId="77777777" w:rsidR="00B5682F" w:rsidRPr="00C451F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 w:rsidRPr="00C451FF">
        <w:rPr>
          <w:rFonts w:cstheme="minorHAnsi"/>
        </w:rPr>
        <w:t xml:space="preserve">Duration: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451FF">
        <w:rPr>
          <w:rFonts w:cstheme="minorHAnsi"/>
        </w:rPr>
        <w:t>9 Months</w:t>
      </w:r>
    </w:p>
    <w:p w14:paraId="32160FBD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>Place</w:t>
      </w:r>
      <w:r w:rsidRPr="00C451FF">
        <w:rPr>
          <w:rFonts w:cstheme="minorHAnsi"/>
        </w:rPr>
        <w:t xml:space="preserve">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451FF">
        <w:rPr>
          <w:rFonts w:cstheme="minorHAnsi"/>
        </w:rPr>
        <w:t>Mirpur University of Science and Technology, AJK</w:t>
      </w:r>
    </w:p>
    <w:p w14:paraId="13668427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>Purpose:</w:t>
      </w:r>
      <w:r>
        <w:rPr>
          <w:rFonts w:cstheme="minorHAnsi"/>
        </w:rPr>
        <w:tab/>
      </w:r>
      <w:r>
        <w:rPr>
          <w:rFonts w:cstheme="minorHAnsi"/>
        </w:rPr>
        <w:tab/>
        <w:t>Office furniture and equipment purchase</w:t>
      </w:r>
    </w:p>
    <w:p w14:paraId="5EE89260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Scope: </w:t>
      </w:r>
      <w:r>
        <w:rPr>
          <w:rFonts w:cstheme="minorHAnsi"/>
        </w:rPr>
        <w:tab/>
      </w:r>
      <w:r>
        <w:rPr>
          <w:rFonts w:cstheme="minorHAnsi"/>
        </w:rPr>
        <w:tab/>
        <w:t>National</w:t>
      </w:r>
    </w:p>
    <w:p w14:paraId="1B444E49" w14:textId="77777777" w:rsidR="00B5682F" w:rsidRPr="00C451F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Amount: </w:t>
      </w:r>
      <w:r>
        <w:rPr>
          <w:rFonts w:cstheme="minorHAnsi"/>
        </w:rPr>
        <w:tab/>
      </w:r>
      <w:r>
        <w:rPr>
          <w:rFonts w:cstheme="minorHAnsi"/>
        </w:rPr>
        <w:tab/>
        <w:t>0.25 million PRs.</w:t>
      </w:r>
    </w:p>
    <w:p w14:paraId="267BFF18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</w:p>
    <w:p w14:paraId="7DF5F483" w14:textId="77777777" w:rsidR="00B5682F" w:rsidRPr="005A1032" w:rsidRDefault="00B5682F" w:rsidP="00BE490A">
      <w:pPr>
        <w:pStyle w:val="ListParagraph"/>
        <w:numPr>
          <w:ilvl w:val="0"/>
          <w:numId w:val="3"/>
        </w:numPr>
        <w:spacing w:after="0"/>
        <w:rPr>
          <w:rFonts w:cstheme="minorHAnsi"/>
          <w:b/>
          <w:bCs/>
        </w:rPr>
      </w:pPr>
      <w:r w:rsidRPr="005A1032">
        <w:rPr>
          <w:rFonts w:cstheme="minorHAnsi"/>
          <w:b/>
          <w:bCs/>
        </w:rPr>
        <w:t xml:space="preserve">Project title: </w:t>
      </w:r>
      <w:r w:rsidRPr="005A1032">
        <w:rPr>
          <w:rFonts w:cstheme="minorHAnsi"/>
          <w:b/>
          <w:bCs/>
        </w:rPr>
        <w:tab/>
      </w:r>
      <w:r w:rsidRPr="005A1032">
        <w:rPr>
          <w:rFonts w:cstheme="minorHAnsi"/>
          <w:b/>
          <w:bCs/>
        </w:rPr>
        <w:tab/>
        <w:t>Patient satisfaction with diabetologists conduct</w:t>
      </w:r>
    </w:p>
    <w:p w14:paraId="5FB239A7" w14:textId="77777777" w:rsidR="00B5682F" w:rsidRPr="005A1032" w:rsidRDefault="00B5682F" w:rsidP="00B5682F">
      <w:pPr>
        <w:pStyle w:val="ListParagraph"/>
        <w:numPr>
          <w:ilvl w:val="0"/>
          <w:numId w:val="0"/>
        </w:numPr>
        <w:spacing w:after="0"/>
        <w:ind w:left="3418" w:firstLine="494"/>
        <w:rPr>
          <w:rFonts w:cstheme="minorHAnsi"/>
          <w:b/>
          <w:bCs/>
        </w:rPr>
      </w:pPr>
      <w:r w:rsidRPr="005A1032">
        <w:rPr>
          <w:rFonts w:cstheme="minorHAnsi"/>
          <w:b/>
          <w:bCs/>
        </w:rPr>
        <w:t>and competence in a public outdoor clinic</w:t>
      </w:r>
    </w:p>
    <w:p w14:paraId="535AA371" w14:textId="77777777" w:rsidR="00B5682F" w:rsidRPr="00C451F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 w:rsidRPr="00C451FF">
        <w:rPr>
          <w:rFonts w:cstheme="minorHAnsi"/>
        </w:rPr>
        <w:t xml:space="preserve">Funding </w:t>
      </w:r>
      <w:r>
        <w:rPr>
          <w:rFonts w:cstheme="minorHAnsi"/>
        </w:rPr>
        <w:t>o</w:t>
      </w:r>
      <w:r w:rsidRPr="00C451FF">
        <w:rPr>
          <w:rFonts w:cstheme="minorHAnsi"/>
        </w:rPr>
        <w:t xml:space="preserve">rganization: </w:t>
      </w:r>
      <w:r>
        <w:rPr>
          <w:rFonts w:cstheme="minorHAnsi"/>
        </w:rPr>
        <w:tab/>
        <w:t>University of the Punjab</w:t>
      </w:r>
    </w:p>
    <w:p w14:paraId="573D15D8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Grant name: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451FF">
        <w:rPr>
          <w:rFonts w:cstheme="minorHAnsi"/>
        </w:rPr>
        <w:t xml:space="preserve">Faculty </w:t>
      </w:r>
      <w:r>
        <w:rPr>
          <w:rFonts w:cstheme="minorHAnsi"/>
        </w:rPr>
        <w:t>R</w:t>
      </w:r>
      <w:r w:rsidRPr="00C451FF">
        <w:rPr>
          <w:rFonts w:cstheme="minorHAnsi"/>
        </w:rPr>
        <w:t xml:space="preserve">esearch </w:t>
      </w:r>
      <w:r>
        <w:rPr>
          <w:rFonts w:cstheme="minorHAnsi"/>
        </w:rPr>
        <w:t>G</w:t>
      </w:r>
      <w:r w:rsidRPr="00C451FF">
        <w:rPr>
          <w:rFonts w:cstheme="minorHAnsi"/>
        </w:rPr>
        <w:t>rant</w:t>
      </w:r>
      <w:r>
        <w:rPr>
          <w:rFonts w:cstheme="minorHAnsi"/>
        </w:rPr>
        <w:t xml:space="preserve"> Program</w:t>
      </w:r>
    </w:p>
    <w:p w14:paraId="5D7BD99B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 w:rsidRPr="00C451FF">
        <w:rPr>
          <w:rFonts w:cstheme="minorHAnsi"/>
        </w:rPr>
        <w:t xml:space="preserve">Year of </w:t>
      </w:r>
      <w:r>
        <w:rPr>
          <w:rFonts w:cstheme="minorHAnsi"/>
        </w:rPr>
        <w:t>a</w:t>
      </w:r>
      <w:r w:rsidRPr="00C451FF">
        <w:rPr>
          <w:rFonts w:cstheme="minorHAnsi"/>
        </w:rPr>
        <w:t xml:space="preserve">ward: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451FF">
        <w:rPr>
          <w:rFonts w:cstheme="minorHAnsi"/>
        </w:rPr>
        <w:t>201</w:t>
      </w:r>
      <w:r>
        <w:rPr>
          <w:rFonts w:cstheme="minorHAnsi"/>
        </w:rPr>
        <w:t>5</w:t>
      </w:r>
      <w:r w:rsidRPr="00C451FF">
        <w:rPr>
          <w:rFonts w:cstheme="minorHAnsi"/>
        </w:rPr>
        <w:t>-</w:t>
      </w:r>
      <w:r>
        <w:rPr>
          <w:rFonts w:cstheme="minorHAnsi"/>
        </w:rPr>
        <w:t>2016</w:t>
      </w:r>
      <w:r w:rsidRPr="00C451FF">
        <w:rPr>
          <w:rFonts w:cstheme="minorHAnsi"/>
        </w:rPr>
        <w:tab/>
      </w:r>
      <w:r w:rsidRPr="00C451FF">
        <w:rPr>
          <w:rFonts w:cstheme="minorHAnsi"/>
        </w:rPr>
        <w:tab/>
      </w:r>
    </w:p>
    <w:p w14:paraId="7357FCDA" w14:textId="77777777" w:rsidR="00B5682F" w:rsidRPr="00C451F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 w:rsidRPr="00C451FF">
        <w:rPr>
          <w:rFonts w:cstheme="minorHAnsi"/>
        </w:rPr>
        <w:t xml:space="preserve">Duration: </w:t>
      </w:r>
      <w:r>
        <w:rPr>
          <w:rFonts w:cstheme="minorHAnsi"/>
        </w:rPr>
        <w:tab/>
      </w:r>
      <w:r>
        <w:rPr>
          <w:rFonts w:cstheme="minorHAnsi"/>
        </w:rPr>
        <w:tab/>
        <w:t>12</w:t>
      </w:r>
      <w:r w:rsidRPr="00C451FF">
        <w:rPr>
          <w:rFonts w:cstheme="minorHAnsi"/>
        </w:rPr>
        <w:t xml:space="preserve"> Months</w:t>
      </w:r>
    </w:p>
    <w:p w14:paraId="118C2678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>Place</w:t>
      </w:r>
      <w:r w:rsidRPr="00C451FF">
        <w:rPr>
          <w:rFonts w:cstheme="minorHAnsi"/>
        </w:rPr>
        <w:t xml:space="preserve">: </w:t>
      </w:r>
      <w:r>
        <w:rPr>
          <w:rFonts w:cstheme="minorHAnsi"/>
        </w:rPr>
        <w:tab/>
      </w:r>
      <w:r>
        <w:rPr>
          <w:rFonts w:cstheme="minorHAnsi"/>
        </w:rPr>
        <w:tab/>
        <w:t>University of the Punjab</w:t>
      </w:r>
    </w:p>
    <w:p w14:paraId="48AC7307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Purpose: </w:t>
      </w:r>
      <w:r>
        <w:rPr>
          <w:rFonts w:cstheme="minorHAnsi"/>
        </w:rPr>
        <w:tab/>
      </w:r>
      <w:r>
        <w:rPr>
          <w:rFonts w:cstheme="minorHAnsi"/>
        </w:rPr>
        <w:tab/>
        <w:t>Research Publication</w:t>
      </w:r>
    </w:p>
    <w:p w14:paraId="1AC5BE8B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Scope: </w:t>
      </w:r>
      <w:r>
        <w:rPr>
          <w:rFonts w:cstheme="minorHAnsi"/>
        </w:rPr>
        <w:tab/>
      </w:r>
      <w:r>
        <w:rPr>
          <w:rFonts w:cstheme="minorHAnsi"/>
        </w:rPr>
        <w:tab/>
        <w:t>National</w:t>
      </w:r>
    </w:p>
    <w:p w14:paraId="2F2B9CA9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Amount: </w:t>
      </w:r>
      <w:r>
        <w:rPr>
          <w:rFonts w:cstheme="minorHAnsi"/>
        </w:rPr>
        <w:tab/>
      </w:r>
      <w:r>
        <w:rPr>
          <w:rFonts w:cstheme="minorHAnsi"/>
        </w:rPr>
        <w:tab/>
        <w:t>0.15 million PRs</w:t>
      </w:r>
    </w:p>
    <w:p w14:paraId="3725C1C8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</w:p>
    <w:p w14:paraId="3E87ECF3" w14:textId="77777777" w:rsidR="00B5682F" w:rsidRPr="005A1032" w:rsidRDefault="00B5682F" w:rsidP="00BE490A">
      <w:pPr>
        <w:pStyle w:val="ListParagraph"/>
        <w:numPr>
          <w:ilvl w:val="0"/>
          <w:numId w:val="3"/>
        </w:numPr>
        <w:spacing w:after="0"/>
        <w:rPr>
          <w:rFonts w:cstheme="minorHAnsi"/>
          <w:b/>
          <w:bCs/>
        </w:rPr>
      </w:pPr>
      <w:r w:rsidRPr="005A1032">
        <w:rPr>
          <w:rFonts w:cstheme="minorHAnsi"/>
          <w:b/>
          <w:bCs/>
        </w:rPr>
        <w:t xml:space="preserve">Project title: </w:t>
      </w:r>
      <w:r w:rsidRPr="005A1032">
        <w:rPr>
          <w:rFonts w:cstheme="minorHAnsi"/>
          <w:b/>
          <w:bCs/>
        </w:rPr>
        <w:tab/>
      </w:r>
      <w:r w:rsidRPr="005A1032">
        <w:rPr>
          <w:rFonts w:cstheme="minorHAnsi"/>
          <w:b/>
          <w:bCs/>
        </w:rPr>
        <w:tab/>
        <w:t>Migration aspiration, educational capabilities and</w:t>
      </w:r>
    </w:p>
    <w:p w14:paraId="7F99F134" w14:textId="77777777" w:rsidR="00B5682F" w:rsidRPr="005A1032" w:rsidRDefault="00B5682F" w:rsidP="00B5682F">
      <w:pPr>
        <w:spacing w:after="0" w:line="240" w:lineRule="auto"/>
        <w:ind w:left="3912"/>
        <w:rPr>
          <w:rFonts w:cstheme="minorHAnsi"/>
          <w:b/>
          <w:bCs/>
        </w:rPr>
      </w:pPr>
      <w:r w:rsidRPr="005A1032">
        <w:rPr>
          <w:rFonts w:cstheme="minorHAnsi"/>
          <w:b/>
          <w:bCs/>
        </w:rPr>
        <w:t xml:space="preserve">marriage preferences among university students </w:t>
      </w:r>
    </w:p>
    <w:p w14:paraId="4FC74A4E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Funding organization: </w:t>
      </w:r>
      <w:r>
        <w:rPr>
          <w:rFonts w:cstheme="minorHAnsi"/>
        </w:rPr>
        <w:tab/>
        <w:t>U</w:t>
      </w:r>
      <w:r w:rsidRPr="00C451FF">
        <w:rPr>
          <w:rFonts w:cstheme="minorHAnsi"/>
        </w:rPr>
        <w:t xml:space="preserve">niversity of </w:t>
      </w:r>
      <w:r>
        <w:rPr>
          <w:rFonts w:cstheme="minorHAnsi"/>
        </w:rPr>
        <w:t xml:space="preserve">Lahore &amp; HEC </w:t>
      </w:r>
      <w:r w:rsidRPr="00C451FF">
        <w:rPr>
          <w:rFonts w:cstheme="minorHAnsi"/>
        </w:rPr>
        <w:t xml:space="preserve">Pakistan </w:t>
      </w:r>
    </w:p>
    <w:p w14:paraId="2B7A7A43" w14:textId="77777777" w:rsidR="00B5682F" w:rsidRPr="00C451F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Grant name: </w:t>
      </w:r>
      <w:r>
        <w:rPr>
          <w:rFonts w:cstheme="minorHAnsi"/>
        </w:rPr>
        <w:tab/>
      </w:r>
      <w:r>
        <w:rPr>
          <w:rFonts w:cstheme="minorHAnsi"/>
        </w:rPr>
        <w:tab/>
        <w:t>HEC I</w:t>
      </w:r>
      <w:r w:rsidRPr="00C451FF">
        <w:rPr>
          <w:rFonts w:cstheme="minorHAnsi"/>
        </w:rPr>
        <w:t>nternational Travel Grant</w:t>
      </w:r>
      <w:r>
        <w:rPr>
          <w:rFonts w:cstheme="minorHAnsi"/>
        </w:rPr>
        <w:t xml:space="preserve"> (Fully funded)</w:t>
      </w:r>
    </w:p>
    <w:p w14:paraId="14B133B6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>Year of award:</w:t>
      </w:r>
      <w:r>
        <w:rPr>
          <w:rFonts w:cstheme="minorHAnsi"/>
        </w:rPr>
        <w:tab/>
      </w:r>
      <w:r>
        <w:rPr>
          <w:rFonts w:cstheme="minorHAnsi"/>
        </w:rPr>
        <w:tab/>
        <w:t>2019-2020</w:t>
      </w:r>
    </w:p>
    <w:p w14:paraId="6D1978A6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Purpose: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451FF">
        <w:rPr>
          <w:rFonts w:cstheme="minorHAnsi"/>
        </w:rPr>
        <w:t xml:space="preserve">Conference Presentation </w:t>
      </w:r>
    </w:p>
    <w:p w14:paraId="0536669A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Scope: </w:t>
      </w:r>
      <w:r>
        <w:rPr>
          <w:rFonts w:cstheme="minorHAnsi"/>
        </w:rPr>
        <w:tab/>
      </w:r>
      <w:r>
        <w:rPr>
          <w:rFonts w:cstheme="minorHAnsi"/>
        </w:rPr>
        <w:tab/>
        <w:t>International</w:t>
      </w:r>
    </w:p>
    <w:p w14:paraId="130AE3CF" w14:textId="77777777" w:rsidR="00B5682F" w:rsidRDefault="00B5682F" w:rsidP="00B5682F">
      <w:pPr>
        <w:pStyle w:val="ListParagraph"/>
        <w:numPr>
          <w:ilvl w:val="0"/>
          <w:numId w:val="0"/>
        </w:numPr>
        <w:spacing w:after="0"/>
        <w:ind w:left="810"/>
        <w:rPr>
          <w:rFonts w:cstheme="minorHAnsi"/>
        </w:rPr>
      </w:pPr>
      <w:r>
        <w:rPr>
          <w:rFonts w:cstheme="minorHAnsi"/>
        </w:rPr>
        <w:t xml:space="preserve">Amount: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0.5 million PRs. </w:t>
      </w:r>
    </w:p>
    <w:p w14:paraId="14AED34C" w14:textId="530746AF" w:rsidR="004C2CE4" w:rsidRPr="00734FB1" w:rsidRDefault="00322D41" w:rsidP="00A550E1">
      <w:pPr>
        <w:pStyle w:val="Heading3"/>
        <w:ind w:left="641" w:hanging="357"/>
        <w:rPr>
          <w:u w:val="single"/>
        </w:rPr>
      </w:pPr>
      <w:r w:rsidRPr="00A93F2B">
        <w:t xml:space="preserve"> </w:t>
      </w:r>
      <w:r w:rsidR="00EC64FD" w:rsidRPr="00734FB1">
        <w:rPr>
          <w:u w:val="single"/>
        </w:rPr>
        <w:t xml:space="preserve">Research supervision </w:t>
      </w:r>
    </w:p>
    <w:p w14:paraId="6369E011" w14:textId="3B5F66AD" w:rsidR="00687D13" w:rsidRDefault="00FA060A" w:rsidP="00BE490A">
      <w:pPr>
        <w:pStyle w:val="ListParagraph"/>
        <w:numPr>
          <w:ilvl w:val="0"/>
          <w:numId w:val="4"/>
        </w:numPr>
        <w:spacing w:after="0"/>
      </w:pPr>
      <w:r>
        <w:t>Co-</w:t>
      </w:r>
      <w:r w:rsidR="00687D13">
        <w:t xml:space="preserve">Supervisor of </w:t>
      </w:r>
      <w:r w:rsidR="00E56FE3">
        <w:t xml:space="preserve">PhD </w:t>
      </w:r>
      <w:r w:rsidR="007031F3">
        <w:t>s</w:t>
      </w:r>
      <w:r w:rsidR="00E56FE3">
        <w:t xml:space="preserve">tudent </w:t>
      </w:r>
    </w:p>
    <w:p w14:paraId="1D6C2562" w14:textId="58E2F079" w:rsidR="00E56FE3" w:rsidRDefault="00E56FE3" w:rsidP="00E56FE3">
      <w:pPr>
        <w:pStyle w:val="ListParagraph"/>
        <w:numPr>
          <w:ilvl w:val="0"/>
          <w:numId w:val="0"/>
        </w:numPr>
        <w:spacing w:after="0"/>
        <w:ind w:left="648"/>
      </w:pPr>
    </w:p>
    <w:p w14:paraId="6AACE2A0" w14:textId="041BDFE4" w:rsidR="00E56FE3" w:rsidRDefault="00E56FE3" w:rsidP="00E56FE3">
      <w:pPr>
        <w:spacing w:after="0" w:line="240" w:lineRule="auto"/>
        <w:ind w:left="288" w:firstLine="360"/>
      </w:pPr>
      <w:r>
        <w:t xml:space="preserve">Degree program: </w:t>
      </w:r>
      <w:r>
        <w:tab/>
      </w:r>
      <w:r>
        <w:tab/>
        <w:t>PhD Sociology</w:t>
      </w:r>
      <w:r>
        <w:tab/>
      </w:r>
    </w:p>
    <w:p w14:paraId="057F111C" w14:textId="6E83473A" w:rsidR="00E56FE3" w:rsidRDefault="00E56FE3" w:rsidP="00E56FE3">
      <w:pPr>
        <w:spacing w:after="0" w:line="240" w:lineRule="auto"/>
        <w:ind w:left="288" w:firstLine="360"/>
      </w:pPr>
      <w:r>
        <w:t xml:space="preserve">Number of students: </w:t>
      </w:r>
      <w:r>
        <w:tab/>
      </w:r>
      <w:r w:rsidR="00D9763C">
        <w:t>1</w:t>
      </w:r>
    </w:p>
    <w:p w14:paraId="76C011BF" w14:textId="63D40F63" w:rsidR="00E56FE3" w:rsidRDefault="00E56FE3" w:rsidP="00E56FE3">
      <w:pPr>
        <w:spacing w:after="0" w:line="240" w:lineRule="auto"/>
        <w:ind w:firstLine="648"/>
      </w:pPr>
      <w:r>
        <w:t xml:space="preserve">Specialization: </w:t>
      </w:r>
      <w:r>
        <w:tab/>
      </w:r>
      <w:r>
        <w:tab/>
      </w:r>
      <w:r w:rsidR="00D9763C">
        <w:t>Medical Sociology</w:t>
      </w:r>
    </w:p>
    <w:p w14:paraId="153043ED" w14:textId="184D7A00" w:rsidR="00E56FE3" w:rsidRDefault="00E56FE3" w:rsidP="00E56FE3">
      <w:pPr>
        <w:pStyle w:val="ListParagraph"/>
        <w:numPr>
          <w:ilvl w:val="0"/>
          <w:numId w:val="0"/>
        </w:numPr>
        <w:spacing w:after="0"/>
        <w:ind w:left="648"/>
      </w:pPr>
      <w:r>
        <w:t>Institute:</w:t>
      </w:r>
      <w:r w:rsidR="00D9763C">
        <w:tab/>
      </w:r>
      <w:r w:rsidR="00D9763C">
        <w:tab/>
        <w:t>Abdul Wali Khan University</w:t>
      </w:r>
      <w:r w:rsidR="00961C41">
        <w:t>, Mardan</w:t>
      </w:r>
    </w:p>
    <w:p w14:paraId="7BC95888" w14:textId="32E03C45" w:rsidR="00BD5D0E" w:rsidRDefault="00BD5D0E" w:rsidP="00E56FE3">
      <w:pPr>
        <w:pStyle w:val="ListParagraph"/>
        <w:numPr>
          <w:ilvl w:val="0"/>
          <w:numId w:val="0"/>
        </w:numPr>
        <w:spacing w:after="0"/>
        <w:ind w:left="648"/>
      </w:pPr>
      <w:r>
        <w:t xml:space="preserve">Student name: </w:t>
      </w:r>
      <w:r>
        <w:tab/>
      </w:r>
      <w:r>
        <w:tab/>
      </w:r>
      <w:r w:rsidR="00093EF0">
        <w:t>Shabir Hussain</w:t>
      </w:r>
    </w:p>
    <w:p w14:paraId="457BBC9F" w14:textId="77777777" w:rsidR="003A57B5" w:rsidRDefault="003A57B5" w:rsidP="00E56FE3">
      <w:pPr>
        <w:pStyle w:val="ListParagraph"/>
        <w:numPr>
          <w:ilvl w:val="0"/>
          <w:numId w:val="0"/>
        </w:numPr>
        <w:spacing w:after="0"/>
        <w:ind w:left="648"/>
      </w:pPr>
    </w:p>
    <w:p w14:paraId="1A6E94C5" w14:textId="14881FDC" w:rsidR="001C7B3B" w:rsidRDefault="00827D8D" w:rsidP="00BE490A">
      <w:pPr>
        <w:pStyle w:val="ListParagraph"/>
        <w:numPr>
          <w:ilvl w:val="0"/>
          <w:numId w:val="4"/>
        </w:numPr>
        <w:spacing w:after="0"/>
      </w:pPr>
      <w:r>
        <w:t>S</w:t>
      </w:r>
      <w:r w:rsidR="003F5A60" w:rsidRPr="00B44966">
        <w:t xml:space="preserve">upervisor of </w:t>
      </w:r>
      <w:r w:rsidR="00B52BA4">
        <w:t>ma</w:t>
      </w:r>
      <w:r w:rsidR="00C4331E">
        <w:t>s</w:t>
      </w:r>
      <w:r w:rsidR="00B52BA4">
        <w:t xml:space="preserve">ters and </w:t>
      </w:r>
      <w:r w:rsidR="003F5A60" w:rsidRPr="00B44966">
        <w:t xml:space="preserve">undergraduate </w:t>
      </w:r>
      <w:r w:rsidR="000164AE">
        <w:t>theses</w:t>
      </w:r>
      <w:r w:rsidR="00193FFA">
        <w:t>:</w:t>
      </w:r>
    </w:p>
    <w:p w14:paraId="6173306D" w14:textId="4E868A25" w:rsidR="00F458D5" w:rsidRDefault="00193FFA" w:rsidP="001C7B3B">
      <w:pPr>
        <w:pStyle w:val="ListParagraph"/>
        <w:numPr>
          <w:ilvl w:val="0"/>
          <w:numId w:val="0"/>
        </w:numPr>
        <w:spacing w:after="0"/>
        <w:ind w:left="648"/>
      </w:pPr>
      <w:r>
        <w:t xml:space="preserve"> </w:t>
      </w:r>
      <w:r>
        <w:tab/>
      </w:r>
    </w:p>
    <w:p w14:paraId="2C8C254E" w14:textId="7E9696AB" w:rsidR="00F458D5" w:rsidRDefault="00F458D5" w:rsidP="00E36C77">
      <w:pPr>
        <w:spacing w:after="0" w:line="240" w:lineRule="auto"/>
        <w:ind w:left="288" w:firstLine="360"/>
      </w:pPr>
      <w:r>
        <w:t xml:space="preserve">Degree </w:t>
      </w:r>
      <w:r w:rsidR="00BB0746">
        <w:t>p</w:t>
      </w:r>
      <w:r>
        <w:t xml:space="preserve">rogram: </w:t>
      </w:r>
      <w:r>
        <w:tab/>
      </w:r>
      <w:r w:rsidR="006E0D1D">
        <w:tab/>
      </w:r>
      <w:r w:rsidR="0025367A">
        <w:t xml:space="preserve">M Phil Sociology, </w:t>
      </w:r>
      <w:r>
        <w:t>BS (</w:t>
      </w:r>
      <w:r w:rsidR="00047EBB">
        <w:t>Honours</w:t>
      </w:r>
      <w:r>
        <w:t>) Home Economics</w:t>
      </w:r>
      <w:r>
        <w:tab/>
      </w:r>
    </w:p>
    <w:p w14:paraId="1950C15E" w14:textId="4D97D192" w:rsidR="000164AE" w:rsidRDefault="00F458D5" w:rsidP="00E36C77">
      <w:pPr>
        <w:spacing w:after="0" w:line="240" w:lineRule="auto"/>
        <w:ind w:left="288" w:firstLine="360"/>
      </w:pPr>
      <w:r>
        <w:t xml:space="preserve">Number of students: </w:t>
      </w:r>
      <w:r>
        <w:tab/>
      </w:r>
      <w:r w:rsidR="003B2AEF">
        <w:t xml:space="preserve">1, </w:t>
      </w:r>
      <w:r w:rsidR="00193FFA">
        <w:t>8</w:t>
      </w:r>
    </w:p>
    <w:p w14:paraId="150AEA89" w14:textId="311F89A0" w:rsidR="00047EBB" w:rsidRDefault="00047EBB" w:rsidP="00E36C77">
      <w:pPr>
        <w:spacing w:after="0" w:line="240" w:lineRule="auto"/>
        <w:ind w:firstLine="648"/>
      </w:pPr>
      <w:r>
        <w:t xml:space="preserve">Specialization: </w:t>
      </w:r>
      <w:r w:rsidR="006E0D1D">
        <w:tab/>
      </w:r>
      <w:r w:rsidR="006E0D1D">
        <w:tab/>
      </w:r>
      <w:r w:rsidR="00D83970">
        <w:t xml:space="preserve">Sociology, </w:t>
      </w:r>
      <w:r w:rsidR="004B7E8F">
        <w:t xml:space="preserve">Medical </w:t>
      </w:r>
      <w:r w:rsidR="006E5133">
        <w:t xml:space="preserve">Sociology, </w:t>
      </w:r>
      <w:r>
        <w:t xml:space="preserve">Food and </w:t>
      </w:r>
      <w:r w:rsidR="001572A1">
        <w:t>N</w:t>
      </w:r>
      <w:r>
        <w:t>utrition</w:t>
      </w:r>
    </w:p>
    <w:p w14:paraId="071ACA50" w14:textId="77777777" w:rsidR="00E61D7E" w:rsidRDefault="00E574E2" w:rsidP="00E36C77">
      <w:pPr>
        <w:spacing w:after="0" w:line="240" w:lineRule="auto"/>
        <w:ind w:firstLine="648"/>
      </w:pPr>
      <w:r>
        <w:t xml:space="preserve">Institute: </w:t>
      </w:r>
      <w:r w:rsidR="00D21B8D">
        <w:tab/>
      </w:r>
      <w:r w:rsidR="00D21B8D">
        <w:tab/>
      </w:r>
      <w:r w:rsidR="00E61D7E">
        <w:t xml:space="preserve">Abdul Wali Khan University, Mardan </w:t>
      </w:r>
    </w:p>
    <w:p w14:paraId="6E3D8EC9" w14:textId="2F130B53" w:rsidR="00E574E2" w:rsidRDefault="00E574E2" w:rsidP="00E61D7E">
      <w:pPr>
        <w:spacing w:after="0" w:line="240" w:lineRule="auto"/>
        <w:ind w:left="2608" w:firstLine="1304"/>
      </w:pPr>
      <w:r>
        <w:t>Mirpur University of Science and Technology</w:t>
      </w:r>
      <w:r w:rsidR="007217BF">
        <w:t>, AJK</w:t>
      </w:r>
    </w:p>
    <w:p w14:paraId="231626E6" w14:textId="77777777" w:rsidR="001C7B3B" w:rsidRDefault="001C7B3B" w:rsidP="00E36C77">
      <w:pPr>
        <w:spacing w:after="0" w:line="240" w:lineRule="auto"/>
        <w:ind w:firstLine="648"/>
      </w:pPr>
    </w:p>
    <w:p w14:paraId="46FB26E7" w14:textId="1F4E0F8D" w:rsidR="00117438" w:rsidRDefault="000164AE" w:rsidP="00BE490A">
      <w:pPr>
        <w:pStyle w:val="ListParagraph"/>
        <w:numPr>
          <w:ilvl w:val="0"/>
          <w:numId w:val="4"/>
        </w:numPr>
        <w:spacing w:after="0"/>
      </w:pPr>
      <w:r>
        <w:t>Examiner p</w:t>
      </w:r>
      <w:r w:rsidR="003F5A60" w:rsidRPr="00B44966">
        <w:t xml:space="preserve">ostgraduate </w:t>
      </w:r>
      <w:r w:rsidR="00747FAE">
        <w:t xml:space="preserve">and undergraduate </w:t>
      </w:r>
      <w:r w:rsidR="006E5CD9">
        <w:t>theses</w:t>
      </w:r>
      <w:r w:rsidR="003F5A60" w:rsidRPr="00B44966">
        <w:t xml:space="preserve">: </w:t>
      </w:r>
      <w:r w:rsidR="0017287D">
        <w:tab/>
      </w:r>
    </w:p>
    <w:p w14:paraId="10B760BA" w14:textId="77777777" w:rsidR="001C7B3B" w:rsidRDefault="001C7B3B" w:rsidP="001C7B3B">
      <w:pPr>
        <w:pStyle w:val="ListParagraph"/>
        <w:numPr>
          <w:ilvl w:val="0"/>
          <w:numId w:val="0"/>
        </w:numPr>
        <w:spacing w:after="0"/>
        <w:ind w:left="648"/>
      </w:pPr>
    </w:p>
    <w:p w14:paraId="6640992C" w14:textId="5499E375" w:rsidR="002E702E" w:rsidRDefault="002E702E" w:rsidP="00BE490A">
      <w:pPr>
        <w:pStyle w:val="ListParagraph"/>
        <w:numPr>
          <w:ilvl w:val="0"/>
          <w:numId w:val="5"/>
        </w:numPr>
        <w:spacing w:after="0"/>
      </w:pPr>
      <w:r>
        <w:t>D</w:t>
      </w:r>
      <w:r w:rsidRPr="00B44966">
        <w:t>egree program</w:t>
      </w:r>
      <w:r>
        <w:t>:</w:t>
      </w:r>
      <w:r>
        <w:tab/>
      </w:r>
      <w:r>
        <w:tab/>
      </w:r>
      <w:r w:rsidR="00651C53">
        <w:t>M Phil</w:t>
      </w:r>
      <w:r>
        <w:t xml:space="preserve">  </w:t>
      </w:r>
    </w:p>
    <w:p w14:paraId="57410E51" w14:textId="5FB7C404" w:rsidR="002E702E" w:rsidRDefault="002E702E" w:rsidP="002E702E">
      <w:pPr>
        <w:spacing w:after="0" w:line="240" w:lineRule="auto"/>
        <w:ind w:left="946" w:firstLine="1304"/>
      </w:pPr>
      <w:r>
        <w:t xml:space="preserve">Number of students: </w:t>
      </w:r>
      <w:r>
        <w:tab/>
      </w:r>
      <w:r w:rsidR="00651C53">
        <w:t>4</w:t>
      </w:r>
    </w:p>
    <w:p w14:paraId="75CF1163" w14:textId="77777777" w:rsidR="002E702E" w:rsidRDefault="002E702E" w:rsidP="002E702E">
      <w:pPr>
        <w:spacing w:after="0" w:line="240" w:lineRule="auto"/>
        <w:ind w:left="946" w:firstLine="1304"/>
      </w:pPr>
      <w:r>
        <w:t xml:space="preserve">Specialization: </w:t>
      </w:r>
      <w:r>
        <w:tab/>
      </w:r>
      <w:r>
        <w:tab/>
        <w:t>Sociology</w:t>
      </w:r>
    </w:p>
    <w:p w14:paraId="6F7B3F84" w14:textId="1D0CC6D6" w:rsidR="002E702E" w:rsidRDefault="009405D8" w:rsidP="009405D8">
      <w:pPr>
        <w:spacing w:after="0"/>
        <w:ind w:left="1590" w:firstLine="660"/>
      </w:pPr>
      <w:r>
        <w:t>I</w:t>
      </w:r>
      <w:r w:rsidR="002E702E">
        <w:t>nstitute:</w:t>
      </w:r>
      <w:r w:rsidR="002E702E">
        <w:tab/>
      </w:r>
      <w:r w:rsidR="00651C53">
        <w:tab/>
        <w:t>University of Okara</w:t>
      </w:r>
    </w:p>
    <w:p w14:paraId="4EBBB1EB" w14:textId="64E63B3B" w:rsidR="00BD422C" w:rsidRDefault="00BD422C" w:rsidP="00BE490A">
      <w:pPr>
        <w:pStyle w:val="ListParagraph"/>
        <w:numPr>
          <w:ilvl w:val="0"/>
          <w:numId w:val="5"/>
        </w:numPr>
        <w:spacing w:after="0"/>
      </w:pPr>
      <w:r>
        <w:t>D</w:t>
      </w:r>
      <w:r w:rsidRPr="00B44966">
        <w:t>egree program</w:t>
      </w:r>
      <w:r>
        <w:t>:</w:t>
      </w:r>
      <w:r>
        <w:tab/>
      </w:r>
      <w:r>
        <w:tab/>
        <w:t xml:space="preserve">M Phil </w:t>
      </w:r>
    </w:p>
    <w:p w14:paraId="11A57118" w14:textId="15AA5A24" w:rsidR="00BD422C" w:rsidRDefault="00BD422C" w:rsidP="00BD422C">
      <w:pPr>
        <w:spacing w:after="0" w:line="240" w:lineRule="auto"/>
        <w:ind w:left="946" w:firstLine="1304"/>
      </w:pPr>
      <w:r>
        <w:t xml:space="preserve">Number of students: </w:t>
      </w:r>
      <w:r>
        <w:tab/>
      </w:r>
      <w:r w:rsidR="002E702E">
        <w:t>8</w:t>
      </w:r>
    </w:p>
    <w:p w14:paraId="12F06EB4" w14:textId="77777777" w:rsidR="00BD422C" w:rsidRDefault="00BD422C" w:rsidP="00BD422C">
      <w:pPr>
        <w:spacing w:after="0" w:line="240" w:lineRule="auto"/>
        <w:ind w:left="946" w:firstLine="1304"/>
      </w:pPr>
      <w:r>
        <w:t xml:space="preserve">Specialization: </w:t>
      </w:r>
      <w:r>
        <w:tab/>
      </w:r>
      <w:r>
        <w:tab/>
        <w:t>Sociology</w:t>
      </w:r>
    </w:p>
    <w:p w14:paraId="78479D81" w14:textId="1DB58393" w:rsidR="00BD422C" w:rsidRDefault="00BD422C" w:rsidP="00BD422C">
      <w:pPr>
        <w:pStyle w:val="ListParagraph"/>
        <w:numPr>
          <w:ilvl w:val="0"/>
          <w:numId w:val="0"/>
        </w:numPr>
        <w:spacing w:after="0"/>
        <w:ind w:left="1620" w:firstLine="630"/>
      </w:pPr>
      <w:r>
        <w:t>Institute:</w:t>
      </w:r>
      <w:r>
        <w:tab/>
      </w:r>
      <w:r w:rsidR="000511D1">
        <w:tab/>
      </w:r>
      <w:r w:rsidR="00BB7ED5">
        <w:t>Minhaj University, Lahore</w:t>
      </w:r>
    </w:p>
    <w:p w14:paraId="08D39508" w14:textId="45521049" w:rsidR="00DF4E21" w:rsidRDefault="00117438" w:rsidP="00BE490A">
      <w:pPr>
        <w:pStyle w:val="ListParagraph"/>
        <w:numPr>
          <w:ilvl w:val="0"/>
          <w:numId w:val="5"/>
        </w:numPr>
        <w:spacing w:after="0"/>
      </w:pPr>
      <w:r>
        <w:t>D</w:t>
      </w:r>
      <w:r w:rsidR="003F5A60" w:rsidRPr="00B44966">
        <w:t>egree program</w:t>
      </w:r>
      <w:r w:rsidR="00E177D3">
        <w:t>:</w:t>
      </w:r>
      <w:r w:rsidR="00E177D3">
        <w:tab/>
      </w:r>
      <w:r w:rsidR="00094529">
        <w:tab/>
      </w:r>
      <w:r w:rsidR="0017287D">
        <w:t xml:space="preserve">M Phil </w:t>
      </w:r>
    </w:p>
    <w:p w14:paraId="53C400A9" w14:textId="554BFAF9" w:rsidR="001B065A" w:rsidRDefault="001B065A" w:rsidP="00B66FBD">
      <w:pPr>
        <w:spacing w:after="0" w:line="240" w:lineRule="auto"/>
        <w:ind w:left="946" w:firstLine="1304"/>
      </w:pPr>
      <w:r>
        <w:t xml:space="preserve">Number of students: </w:t>
      </w:r>
      <w:r>
        <w:tab/>
        <w:t>1</w:t>
      </w:r>
    </w:p>
    <w:p w14:paraId="5EE7F507" w14:textId="7A41C8FB" w:rsidR="000908DE" w:rsidRDefault="000908DE" w:rsidP="00BB51EA">
      <w:pPr>
        <w:spacing w:after="0" w:line="240" w:lineRule="auto"/>
        <w:ind w:left="946" w:firstLine="1304"/>
      </w:pPr>
      <w:r>
        <w:t xml:space="preserve">Specialization: </w:t>
      </w:r>
      <w:r>
        <w:tab/>
      </w:r>
      <w:r w:rsidR="00094529">
        <w:tab/>
      </w:r>
      <w:r>
        <w:t>Sociology</w:t>
      </w:r>
    </w:p>
    <w:p w14:paraId="7A2675AC" w14:textId="37EC15E0" w:rsidR="00164608" w:rsidRDefault="00164608" w:rsidP="00BB51EA">
      <w:pPr>
        <w:spacing w:after="0" w:line="240" w:lineRule="auto"/>
        <w:ind w:left="1234" w:firstLine="1016"/>
      </w:pPr>
      <w:r>
        <w:t>Institute:</w:t>
      </w:r>
      <w:r>
        <w:tab/>
      </w:r>
      <w:r>
        <w:tab/>
        <w:t>Abdul Wali Khan University</w:t>
      </w:r>
    </w:p>
    <w:p w14:paraId="770FF210" w14:textId="77777777" w:rsidR="00F9100F" w:rsidRDefault="00F9100F" w:rsidP="00BB51EA">
      <w:pPr>
        <w:spacing w:after="0" w:line="240" w:lineRule="auto"/>
        <w:ind w:left="1234" w:firstLine="1016"/>
      </w:pPr>
    </w:p>
    <w:p w14:paraId="542304F8" w14:textId="77777777" w:rsidR="00AE2F11" w:rsidRDefault="00B60B89" w:rsidP="00BE490A">
      <w:pPr>
        <w:pStyle w:val="ListParagraph"/>
        <w:numPr>
          <w:ilvl w:val="0"/>
          <w:numId w:val="5"/>
        </w:numPr>
        <w:spacing w:after="0"/>
      </w:pPr>
      <w:r>
        <w:t>Degree program:</w:t>
      </w:r>
      <w:r>
        <w:tab/>
      </w:r>
      <w:r>
        <w:tab/>
        <w:t xml:space="preserve">MA Sociology </w:t>
      </w:r>
    </w:p>
    <w:p w14:paraId="36A594AC" w14:textId="5E827C47" w:rsidR="00B60B89" w:rsidRDefault="00B60B89" w:rsidP="00B60B89">
      <w:pPr>
        <w:pStyle w:val="ListParagraph"/>
        <w:numPr>
          <w:ilvl w:val="0"/>
          <w:numId w:val="0"/>
        </w:numPr>
        <w:spacing w:after="0"/>
        <w:ind w:left="4228" w:firstLine="988"/>
      </w:pPr>
      <w:r>
        <w:t>(Private/ Distant Learning)</w:t>
      </w:r>
    </w:p>
    <w:p w14:paraId="2BAA1B7B" w14:textId="07E8BC18" w:rsidR="00B60B89" w:rsidRDefault="00B60B89" w:rsidP="00B60B89">
      <w:pPr>
        <w:pStyle w:val="ListParagraph"/>
        <w:numPr>
          <w:ilvl w:val="0"/>
          <w:numId w:val="0"/>
        </w:numPr>
        <w:spacing w:after="0"/>
        <w:ind w:left="1304" w:firstLine="316"/>
      </w:pPr>
      <w:r>
        <w:t xml:space="preserve">           Number of students: </w:t>
      </w:r>
      <w:r>
        <w:tab/>
        <w:t>34</w:t>
      </w:r>
    </w:p>
    <w:p w14:paraId="06849487" w14:textId="616B2C49" w:rsidR="00B60B89" w:rsidRDefault="00B60B89" w:rsidP="00B60B89">
      <w:pPr>
        <w:pStyle w:val="ListParagraph"/>
        <w:numPr>
          <w:ilvl w:val="0"/>
          <w:numId w:val="0"/>
        </w:numPr>
        <w:spacing w:after="0"/>
        <w:ind w:left="1304" w:firstLine="316"/>
      </w:pPr>
      <w:r>
        <w:t xml:space="preserve">           Specialization:</w:t>
      </w:r>
      <w:r>
        <w:tab/>
      </w:r>
      <w:r>
        <w:tab/>
        <w:t>Sociology</w:t>
      </w:r>
    </w:p>
    <w:p w14:paraId="678ED2DF" w14:textId="1ADC56A4" w:rsidR="00B60B89" w:rsidRDefault="00B60B89" w:rsidP="00B60B89">
      <w:pPr>
        <w:pStyle w:val="ListParagraph"/>
        <w:numPr>
          <w:ilvl w:val="0"/>
          <w:numId w:val="0"/>
        </w:numPr>
        <w:spacing w:after="0"/>
        <w:ind w:left="1304" w:firstLine="316"/>
      </w:pPr>
      <w:r>
        <w:t xml:space="preserve">           Institute: </w:t>
      </w:r>
      <w:r>
        <w:tab/>
      </w:r>
      <w:r>
        <w:tab/>
      </w:r>
      <w:r w:rsidR="009A2CC0">
        <w:t>MUST (AJ&amp;K)</w:t>
      </w:r>
    </w:p>
    <w:p w14:paraId="3A023924" w14:textId="2304EB7E" w:rsidR="00B60B89" w:rsidRDefault="00B60B89" w:rsidP="00B60B89">
      <w:pPr>
        <w:pStyle w:val="ListParagraph"/>
        <w:numPr>
          <w:ilvl w:val="0"/>
          <w:numId w:val="0"/>
        </w:numPr>
        <w:spacing w:after="0"/>
        <w:ind w:left="1304" w:firstLine="316"/>
      </w:pPr>
      <w:r>
        <w:t xml:space="preserve">           </w:t>
      </w:r>
    </w:p>
    <w:p w14:paraId="3BF2A809" w14:textId="4D8E7306" w:rsidR="003B02D3" w:rsidRDefault="003B02D3" w:rsidP="00BE490A">
      <w:pPr>
        <w:pStyle w:val="ListParagraph"/>
        <w:numPr>
          <w:ilvl w:val="0"/>
          <w:numId w:val="5"/>
        </w:numPr>
        <w:spacing w:after="0"/>
      </w:pPr>
      <w:r>
        <w:t xml:space="preserve">Degree program: </w:t>
      </w:r>
      <w:r>
        <w:tab/>
      </w:r>
      <w:r w:rsidR="00B60B89">
        <w:tab/>
      </w:r>
      <w:r>
        <w:t>BS (Social Sciences)</w:t>
      </w:r>
    </w:p>
    <w:p w14:paraId="67254419" w14:textId="77777777" w:rsidR="003B02D3" w:rsidRDefault="003B02D3" w:rsidP="00F9100F">
      <w:pPr>
        <w:spacing w:after="0" w:line="240" w:lineRule="auto"/>
        <w:ind w:left="1234" w:firstLine="1016"/>
      </w:pPr>
      <w:r>
        <w:t>Number of Students:</w:t>
      </w:r>
      <w:r>
        <w:tab/>
        <w:t>4</w:t>
      </w:r>
    </w:p>
    <w:p w14:paraId="7D1223C1" w14:textId="37344D67" w:rsidR="003B02D3" w:rsidRDefault="003B02D3" w:rsidP="008E02C5">
      <w:pPr>
        <w:spacing w:after="0" w:line="240" w:lineRule="auto"/>
        <w:ind w:left="1234" w:firstLine="1016"/>
      </w:pPr>
      <w:r>
        <w:t xml:space="preserve">Specialization: </w:t>
      </w:r>
      <w:r>
        <w:tab/>
      </w:r>
      <w:r w:rsidR="008F4358">
        <w:tab/>
      </w:r>
      <w:r>
        <w:t>Sociology</w:t>
      </w:r>
    </w:p>
    <w:p w14:paraId="0DC65CB0" w14:textId="0F7B8B62" w:rsidR="0017287D" w:rsidRPr="00B44966" w:rsidRDefault="0017287D" w:rsidP="00CB7E73">
      <w:pPr>
        <w:spacing w:after="0" w:line="240" w:lineRule="auto"/>
        <w:ind w:left="1234" w:firstLine="1016"/>
      </w:pPr>
      <w:r>
        <w:t xml:space="preserve">Institution: </w:t>
      </w:r>
      <w:r w:rsidR="008F4358">
        <w:tab/>
      </w:r>
      <w:r w:rsidR="008F4358">
        <w:tab/>
      </w:r>
      <w:r>
        <w:t xml:space="preserve">Forman Christian College, University </w:t>
      </w:r>
    </w:p>
    <w:p w14:paraId="64EC7A77" w14:textId="44E3823D" w:rsidR="005D1EC7" w:rsidRPr="009D70BC" w:rsidRDefault="00401515" w:rsidP="00A550E1">
      <w:pPr>
        <w:pStyle w:val="Heading3"/>
        <w:rPr>
          <w:u w:val="single"/>
        </w:rPr>
      </w:pPr>
      <w:r w:rsidRPr="001F5154">
        <w:t xml:space="preserve"> </w:t>
      </w:r>
      <w:r w:rsidR="001F5154">
        <w:rPr>
          <w:u w:val="single"/>
        </w:rPr>
        <w:t>R</w:t>
      </w:r>
      <w:r w:rsidR="008E1954" w:rsidRPr="009D70BC">
        <w:rPr>
          <w:u w:val="single"/>
        </w:rPr>
        <w:t>esearch</w:t>
      </w:r>
      <w:r w:rsidR="001F5154">
        <w:rPr>
          <w:u w:val="single"/>
        </w:rPr>
        <w:t xml:space="preserve"> </w:t>
      </w:r>
      <w:r w:rsidR="00A93841">
        <w:rPr>
          <w:u w:val="single"/>
        </w:rPr>
        <w:t>Cell Management</w:t>
      </w:r>
      <w:r w:rsidR="008E1954" w:rsidRPr="009D70BC">
        <w:rPr>
          <w:u w:val="single"/>
        </w:rPr>
        <w:t xml:space="preserve"> </w:t>
      </w:r>
      <w:r w:rsidR="00DF4E21" w:rsidRPr="009D70BC">
        <w:rPr>
          <w:u w:val="single"/>
        </w:rPr>
        <w:t xml:space="preserve"> </w:t>
      </w:r>
    </w:p>
    <w:p w14:paraId="6BC96D9E" w14:textId="77777777" w:rsidR="00EE6A54" w:rsidRDefault="00EE6A54" w:rsidP="00E36C77">
      <w:pPr>
        <w:spacing w:after="0" w:line="240" w:lineRule="auto"/>
        <w:ind w:left="288"/>
      </w:pPr>
    </w:p>
    <w:p w14:paraId="6ECB35F3" w14:textId="7565DAB1" w:rsidR="00FF0DDC" w:rsidRDefault="00FF0DDC" w:rsidP="00A13BD1">
      <w:pPr>
        <w:pStyle w:val="ListParagraph"/>
        <w:numPr>
          <w:ilvl w:val="0"/>
          <w:numId w:val="0"/>
        </w:numPr>
        <w:spacing w:after="0"/>
        <w:ind w:left="1530"/>
      </w:pPr>
      <w:r>
        <w:t xml:space="preserve">Title of Job: </w:t>
      </w:r>
      <w:r>
        <w:tab/>
      </w:r>
      <w:r w:rsidR="006362E7">
        <w:tab/>
      </w:r>
      <w:r>
        <w:t>Research Associate</w:t>
      </w:r>
    </w:p>
    <w:p w14:paraId="52A3BA74" w14:textId="77777777" w:rsidR="009E036B" w:rsidRDefault="0012049E" w:rsidP="00904148">
      <w:pPr>
        <w:spacing w:after="0" w:line="240" w:lineRule="auto"/>
        <w:ind w:left="514" w:firstLine="1016"/>
      </w:pPr>
      <w:r>
        <w:t xml:space="preserve">Job description: </w:t>
      </w:r>
      <w:r w:rsidR="007A25E0">
        <w:tab/>
      </w:r>
      <w:r w:rsidR="00734505">
        <w:tab/>
      </w:r>
      <w:r w:rsidR="009E036B">
        <w:t>Lead and m</w:t>
      </w:r>
      <w:r>
        <w:t xml:space="preserve">anaged funded research </w:t>
      </w:r>
    </w:p>
    <w:p w14:paraId="6B619FB0" w14:textId="1274C5A3" w:rsidR="003F5A60" w:rsidRDefault="009E036B" w:rsidP="00AF28CD">
      <w:pPr>
        <w:spacing w:after="0" w:line="240" w:lineRule="auto"/>
        <w:ind w:left="5216"/>
      </w:pPr>
      <w:r>
        <w:t>P</w:t>
      </w:r>
      <w:r w:rsidR="0012049E">
        <w:t>rojects</w:t>
      </w:r>
      <w:r>
        <w:t xml:space="preserve"> </w:t>
      </w:r>
      <w:r w:rsidR="0012049E">
        <w:t>with Principal Investigators,</w:t>
      </w:r>
      <w:r w:rsidR="00734505">
        <w:t xml:space="preserve"> </w:t>
      </w:r>
      <w:r w:rsidR="0012049E">
        <w:t>Organized Seminars and Events on behalf of PI/Co</w:t>
      </w:r>
      <w:r w:rsidR="00CA1C18">
        <w:t>-</w:t>
      </w:r>
      <w:r w:rsidR="0012049E">
        <w:t>PI</w:t>
      </w:r>
      <w:r w:rsidR="008714AC">
        <w:t xml:space="preserve">, </w:t>
      </w:r>
      <w:r w:rsidR="0012049E">
        <w:t xml:space="preserve">Wrote research reports </w:t>
      </w:r>
      <w:r w:rsidR="00DF4E21" w:rsidRPr="00B44966">
        <w:t xml:space="preserve">in research groups or projects </w:t>
      </w:r>
    </w:p>
    <w:p w14:paraId="0F87D02B" w14:textId="77777777" w:rsidR="0068651A" w:rsidRDefault="001A1C69" w:rsidP="0068651A">
      <w:pPr>
        <w:spacing w:after="0" w:line="240" w:lineRule="auto"/>
        <w:ind w:left="284" w:firstLine="1304"/>
      </w:pPr>
      <w:r>
        <w:t xml:space="preserve">Institute: </w:t>
      </w:r>
      <w:r>
        <w:tab/>
      </w:r>
      <w:r>
        <w:tab/>
      </w:r>
      <w:r w:rsidR="0089737A">
        <w:tab/>
      </w:r>
      <w:r>
        <w:t xml:space="preserve">Institute of Social and Cultural </w:t>
      </w:r>
    </w:p>
    <w:p w14:paraId="7FADA039" w14:textId="71958121" w:rsidR="001A1C69" w:rsidRDefault="001A1C69" w:rsidP="0068651A">
      <w:pPr>
        <w:spacing w:after="0" w:line="240" w:lineRule="auto"/>
        <w:ind w:left="3912" w:firstLine="1304"/>
      </w:pPr>
      <w:r>
        <w:t>Studies</w:t>
      </w:r>
      <w:r w:rsidR="0009530B">
        <w:t>, University of the Punjab</w:t>
      </w:r>
      <w:r>
        <w:t xml:space="preserve"> </w:t>
      </w:r>
    </w:p>
    <w:p w14:paraId="46859512" w14:textId="7031D2FD" w:rsidR="0048076A" w:rsidRDefault="00B11264" w:rsidP="00665FC7">
      <w:pPr>
        <w:pStyle w:val="ListParagraph"/>
        <w:numPr>
          <w:ilvl w:val="0"/>
          <w:numId w:val="0"/>
        </w:numPr>
        <w:spacing w:after="0"/>
        <w:ind w:left="1530"/>
      </w:pPr>
      <w:r>
        <w:t xml:space="preserve">Principal Investigators: </w:t>
      </w:r>
      <w:r>
        <w:tab/>
      </w:r>
      <w:r w:rsidR="000C064D">
        <w:tab/>
      </w:r>
      <w:r>
        <w:t>Prof. Dr. Muhammad Zakria Zakar</w:t>
      </w:r>
    </w:p>
    <w:p w14:paraId="2A95B70A" w14:textId="2CE3B79C" w:rsidR="006756DB" w:rsidRDefault="00E90524" w:rsidP="00673781">
      <w:pPr>
        <w:pStyle w:val="ListParagraph"/>
        <w:numPr>
          <w:ilvl w:val="0"/>
          <w:numId w:val="0"/>
        </w:numPr>
        <w:spacing w:after="0"/>
        <w:ind w:left="4138" w:firstLine="1078"/>
      </w:pPr>
      <w:r>
        <w:t>Vice Chancellor, University of Okara</w:t>
      </w:r>
    </w:p>
    <w:p w14:paraId="58E70092" w14:textId="37079BE3" w:rsidR="00B11264" w:rsidRDefault="00B11264" w:rsidP="00673781">
      <w:pPr>
        <w:pStyle w:val="ListParagraph"/>
        <w:numPr>
          <w:ilvl w:val="0"/>
          <w:numId w:val="0"/>
        </w:numPr>
        <w:spacing w:after="0"/>
        <w:ind w:left="4138" w:firstLine="1078"/>
      </w:pPr>
      <w:r>
        <w:lastRenderedPageBreak/>
        <w:t>Prof. Dr. Rubeena Zakar</w:t>
      </w:r>
    </w:p>
    <w:p w14:paraId="200E740A" w14:textId="77777777" w:rsidR="00673781" w:rsidRDefault="0097608F" w:rsidP="00673781">
      <w:pPr>
        <w:pStyle w:val="ListParagraph"/>
        <w:numPr>
          <w:ilvl w:val="0"/>
          <w:numId w:val="0"/>
        </w:numPr>
        <w:spacing w:after="0"/>
        <w:ind w:left="5216"/>
      </w:pPr>
      <w:r>
        <w:t>Director, Institute of Social and Cultural Studies</w:t>
      </w:r>
    </w:p>
    <w:p w14:paraId="39F4207E" w14:textId="112DAB39" w:rsidR="0097608F" w:rsidRDefault="0097608F" w:rsidP="00673781">
      <w:pPr>
        <w:pStyle w:val="ListParagraph"/>
        <w:numPr>
          <w:ilvl w:val="0"/>
          <w:numId w:val="0"/>
        </w:numPr>
        <w:spacing w:after="0"/>
        <w:ind w:left="5216"/>
      </w:pPr>
      <w:r>
        <w:t>University of the Punjab</w:t>
      </w:r>
    </w:p>
    <w:p w14:paraId="0D10C189" w14:textId="77777777" w:rsidR="0083242C" w:rsidRDefault="00E13419" w:rsidP="00665FC7">
      <w:pPr>
        <w:pStyle w:val="ListParagraph"/>
        <w:numPr>
          <w:ilvl w:val="0"/>
          <w:numId w:val="0"/>
        </w:numPr>
        <w:spacing w:after="0"/>
        <w:ind w:left="1530"/>
      </w:pPr>
      <w:r>
        <w:t xml:space="preserve">Projects: </w:t>
      </w:r>
      <w:r>
        <w:tab/>
      </w:r>
    </w:p>
    <w:p w14:paraId="4DED4A33" w14:textId="235F9C60" w:rsidR="00E13419" w:rsidRDefault="00E13419" w:rsidP="00665FC7">
      <w:pPr>
        <w:pStyle w:val="ListParagraph"/>
        <w:numPr>
          <w:ilvl w:val="0"/>
          <w:numId w:val="0"/>
        </w:numPr>
        <w:spacing w:after="0"/>
        <w:ind w:left="1530"/>
      </w:pPr>
      <w:r>
        <w:t>UNICEF</w:t>
      </w:r>
      <w:r w:rsidR="0083242C">
        <w:tab/>
      </w:r>
      <w:r w:rsidR="0083242C">
        <w:tab/>
      </w:r>
      <w:r w:rsidR="00042752">
        <w:tab/>
      </w:r>
      <w:r w:rsidR="00C5721C">
        <w:t>MCHW Project Evaluation</w:t>
      </w:r>
    </w:p>
    <w:p w14:paraId="58C0E940" w14:textId="36223837" w:rsidR="002403C9" w:rsidRDefault="002403C9" w:rsidP="005510A8">
      <w:pPr>
        <w:pStyle w:val="ListParagraph"/>
        <w:numPr>
          <w:ilvl w:val="0"/>
          <w:numId w:val="0"/>
        </w:numPr>
        <w:spacing w:after="0"/>
        <w:ind w:left="5216" w:hanging="3686"/>
      </w:pPr>
      <w:r>
        <w:t>White Ribbon</w:t>
      </w:r>
      <w:r w:rsidR="004854D4">
        <w:tab/>
      </w:r>
      <w:r w:rsidR="00C5721C">
        <w:t>Re-writing narrative of women in Pakistan</w:t>
      </w:r>
    </w:p>
    <w:p w14:paraId="76D56096" w14:textId="5F1B654A" w:rsidR="002403C9" w:rsidRDefault="001E5B3A" w:rsidP="001B59A7">
      <w:pPr>
        <w:pStyle w:val="ListParagraph"/>
        <w:numPr>
          <w:ilvl w:val="0"/>
          <w:numId w:val="0"/>
        </w:numPr>
        <w:spacing w:after="0"/>
        <w:ind w:left="5216" w:hanging="3686"/>
      </w:pPr>
      <w:r>
        <w:t>World Bank</w:t>
      </w:r>
      <w:r w:rsidR="004D16A1">
        <w:tab/>
      </w:r>
      <w:r w:rsidR="00C5721C">
        <w:t>Evaluation of Project Gender Integration in</w:t>
      </w:r>
      <w:r w:rsidR="001B59A7">
        <w:t xml:space="preserve"> </w:t>
      </w:r>
      <w:r w:rsidR="00C5721C">
        <w:t>National Transmission Dispatch Company (NTDC) Pakistan</w:t>
      </w:r>
    </w:p>
    <w:p w14:paraId="6D413D8B" w14:textId="77777777" w:rsidR="00AD5D34" w:rsidRDefault="00E13419" w:rsidP="00665FC7">
      <w:pPr>
        <w:pStyle w:val="ListParagraph"/>
        <w:numPr>
          <w:ilvl w:val="0"/>
          <w:numId w:val="0"/>
        </w:numPr>
        <w:spacing w:after="0"/>
        <w:ind w:left="1530"/>
      </w:pPr>
      <w:r>
        <w:t xml:space="preserve">Ministry of Human Rights </w:t>
      </w:r>
    </w:p>
    <w:p w14:paraId="042561A3" w14:textId="7F52145C" w:rsidR="00E13419" w:rsidRDefault="00E13419" w:rsidP="00665FC7">
      <w:pPr>
        <w:pStyle w:val="ListParagraph"/>
        <w:numPr>
          <w:ilvl w:val="0"/>
          <w:numId w:val="0"/>
        </w:numPr>
        <w:spacing w:after="0"/>
        <w:ind w:left="1530"/>
      </w:pPr>
      <w:r>
        <w:t xml:space="preserve">Government of </w:t>
      </w:r>
      <w:r w:rsidR="006756DB">
        <w:t>Pakistan</w:t>
      </w:r>
      <w:r w:rsidR="00AD5D34">
        <w:tab/>
      </w:r>
      <w:r w:rsidR="000A0DA1">
        <w:tab/>
      </w:r>
      <w:r w:rsidR="006A486B">
        <w:t>Child rapes in Punjab province</w:t>
      </w:r>
    </w:p>
    <w:p w14:paraId="13A214C1" w14:textId="6F8407EC" w:rsidR="004814FC" w:rsidRDefault="004814FC" w:rsidP="00F94CA1">
      <w:pPr>
        <w:pStyle w:val="ListParagraph"/>
        <w:numPr>
          <w:ilvl w:val="0"/>
          <w:numId w:val="0"/>
        </w:numPr>
        <w:spacing w:after="0"/>
        <w:ind w:left="5216" w:hanging="3686"/>
      </w:pPr>
      <w:r>
        <w:t>HEC Pakistan</w:t>
      </w:r>
      <w:r w:rsidR="006B375D">
        <w:tab/>
      </w:r>
      <w:r>
        <w:t>Evaluation of Postdoctoral fellowship funding project</w:t>
      </w:r>
    </w:p>
    <w:p w14:paraId="13D7EE22" w14:textId="77777777" w:rsidR="006362A0" w:rsidRDefault="006362A0" w:rsidP="008B2A39">
      <w:pPr>
        <w:spacing w:after="0" w:line="240" w:lineRule="auto"/>
        <w:ind w:left="1260"/>
        <w:rPr>
          <w:b/>
          <w:bCs/>
        </w:rPr>
      </w:pPr>
    </w:p>
    <w:p w14:paraId="4C9E1596" w14:textId="7E56A12B" w:rsidR="001F35A3" w:rsidRPr="00E6669C" w:rsidRDefault="008E1954" w:rsidP="007D41BF">
      <w:pPr>
        <w:pStyle w:val="Heading3"/>
        <w:rPr>
          <w:szCs w:val="22"/>
          <w:u w:val="single"/>
        </w:rPr>
      </w:pPr>
      <w:r w:rsidRPr="001F104D">
        <w:t xml:space="preserve"> </w:t>
      </w:r>
      <w:r w:rsidR="00EC64FD" w:rsidRPr="00E6669C">
        <w:rPr>
          <w:u w:val="single"/>
        </w:rPr>
        <w:t>Teaching merits</w:t>
      </w:r>
    </w:p>
    <w:p w14:paraId="6C4BF32F" w14:textId="193DBBE4" w:rsidR="00933489" w:rsidRPr="005B4E00" w:rsidRDefault="00E83BDC" w:rsidP="00933489">
      <w:pPr>
        <w:spacing w:after="120" w:line="240" w:lineRule="auto"/>
        <w:ind w:left="284"/>
        <w:rPr>
          <w:rFonts w:cstheme="minorHAnsi"/>
        </w:rPr>
      </w:pPr>
      <w:r>
        <w:rPr>
          <w:b/>
          <w:bCs/>
        </w:rPr>
        <w:t>Courses t</w:t>
      </w:r>
      <w:r w:rsidR="00933489" w:rsidRPr="002C1C82">
        <w:rPr>
          <w:b/>
          <w:bCs/>
        </w:rPr>
        <w:t>aught:</w:t>
      </w:r>
      <w:r w:rsidR="00933489">
        <w:t xml:space="preserve"> </w:t>
      </w:r>
      <w:r w:rsidR="00D43C1C">
        <w:t xml:space="preserve">Nutrition through Social Protection, </w:t>
      </w:r>
      <w:r w:rsidR="00933489" w:rsidRPr="005B4E00">
        <w:rPr>
          <w:rFonts w:cstheme="minorHAnsi"/>
        </w:rPr>
        <w:t xml:space="preserve">Introduction to Sociology, Principals of Sociology, Sociological Theory (Modules Classical and Contemporary theory), Philosophy, </w:t>
      </w:r>
      <w:r w:rsidR="005A0EBF" w:rsidRPr="005B4E00">
        <w:rPr>
          <w:rFonts w:cstheme="minorHAnsi"/>
        </w:rPr>
        <w:t xml:space="preserve">Social Anthropology, </w:t>
      </w:r>
      <w:r w:rsidR="00933489" w:rsidRPr="005B4E00">
        <w:rPr>
          <w:rFonts w:cstheme="minorHAnsi"/>
        </w:rPr>
        <w:t xml:space="preserve">Advanced Research Methodology, Quantitative Research Methods, Life Span Development, Introduction to Management, Institutional Management, Essentials of Social Science Research. </w:t>
      </w:r>
    </w:p>
    <w:p w14:paraId="009FB16F" w14:textId="77777777" w:rsidR="00381D34" w:rsidRDefault="004C7418" w:rsidP="00474F5A">
      <w:pPr>
        <w:spacing w:after="120" w:line="240" w:lineRule="auto"/>
        <w:ind w:left="284"/>
      </w:pPr>
      <w:r w:rsidRPr="00381D34">
        <w:rPr>
          <w:b/>
          <w:bCs/>
        </w:rPr>
        <w:t>Curriculum de</w:t>
      </w:r>
      <w:r w:rsidR="00381D34">
        <w:rPr>
          <w:b/>
          <w:bCs/>
        </w:rPr>
        <w:t>velopment</w:t>
      </w:r>
      <w:r w:rsidRPr="00381D34">
        <w:rPr>
          <w:b/>
          <w:bCs/>
        </w:rPr>
        <w:t>:</w:t>
      </w:r>
      <w:r>
        <w:t xml:space="preserve"> </w:t>
      </w:r>
    </w:p>
    <w:p w14:paraId="706F68B3" w14:textId="77777777" w:rsidR="00FB6D20" w:rsidRDefault="00FB6D20" w:rsidP="00FB6D20">
      <w:pPr>
        <w:spacing w:after="0" w:line="240" w:lineRule="auto"/>
        <w:ind w:left="288"/>
      </w:pPr>
      <w:r>
        <w:t>BS (Sociology)</w:t>
      </w:r>
    </w:p>
    <w:p w14:paraId="7D109AC7" w14:textId="77777777" w:rsidR="00FB6D20" w:rsidRDefault="00FB6D20" w:rsidP="00FB6D20">
      <w:pPr>
        <w:spacing w:after="0" w:line="240" w:lineRule="auto"/>
        <w:ind w:left="288"/>
      </w:pPr>
      <w:r>
        <w:t>Developed Curriculum</w:t>
      </w:r>
      <w:r>
        <w:tab/>
      </w:r>
      <w:r>
        <w:tab/>
      </w:r>
      <w:r>
        <w:tab/>
        <w:t>Independent Assignment</w:t>
      </w:r>
    </w:p>
    <w:p w14:paraId="60DCE4F2" w14:textId="43919A32" w:rsidR="00FB6D20" w:rsidRDefault="00FB6D20" w:rsidP="005B0187">
      <w:pPr>
        <w:spacing w:after="0" w:line="240" w:lineRule="auto"/>
        <w:ind w:left="288"/>
      </w:pPr>
      <w:r>
        <w:t>University of Lahore</w:t>
      </w:r>
      <w:r>
        <w:tab/>
      </w:r>
      <w:r>
        <w:tab/>
      </w:r>
      <w:r>
        <w:tab/>
        <w:t>May 2023</w:t>
      </w:r>
    </w:p>
    <w:p w14:paraId="046B66C8" w14:textId="77777777" w:rsidR="00FB6D20" w:rsidRDefault="00FB6D20" w:rsidP="005B0187">
      <w:pPr>
        <w:spacing w:after="0" w:line="240" w:lineRule="auto"/>
        <w:ind w:left="288"/>
      </w:pPr>
    </w:p>
    <w:p w14:paraId="7DBD731D" w14:textId="1547F414" w:rsidR="00130EBD" w:rsidRDefault="004B1713" w:rsidP="005B0187">
      <w:pPr>
        <w:spacing w:after="0" w:line="240" w:lineRule="auto"/>
        <w:ind w:left="288"/>
      </w:pPr>
      <w:r>
        <w:t>BS (Social Sciences) Sociology</w:t>
      </w:r>
      <w:r w:rsidR="005B0187">
        <w:tab/>
      </w:r>
    </w:p>
    <w:p w14:paraId="6FE5062C" w14:textId="37403934" w:rsidR="00130EBD" w:rsidRDefault="004B1713" w:rsidP="005B0187">
      <w:pPr>
        <w:spacing w:after="0" w:line="240" w:lineRule="auto"/>
        <w:ind w:left="288"/>
      </w:pPr>
      <w:r>
        <w:t>Developed Curriculum</w:t>
      </w:r>
      <w:r w:rsidR="00130EBD">
        <w:tab/>
      </w:r>
      <w:r w:rsidR="00130EBD">
        <w:tab/>
      </w:r>
      <w:r w:rsidR="003B50A3">
        <w:tab/>
      </w:r>
      <w:r>
        <w:t>Independent Assignment</w:t>
      </w:r>
      <w:r w:rsidR="005B0187">
        <w:tab/>
      </w:r>
    </w:p>
    <w:p w14:paraId="0B81B91B" w14:textId="35DF3E15" w:rsidR="004B1713" w:rsidRDefault="0008128F" w:rsidP="005B0187">
      <w:pPr>
        <w:spacing w:after="0" w:line="240" w:lineRule="auto"/>
        <w:ind w:left="288"/>
      </w:pPr>
      <w:r>
        <w:t>University of Lahore</w:t>
      </w:r>
      <w:r w:rsidR="00130EBD">
        <w:tab/>
      </w:r>
      <w:r w:rsidR="00130EBD">
        <w:tab/>
      </w:r>
      <w:r w:rsidR="003B50A3">
        <w:tab/>
      </w:r>
      <w:r w:rsidR="004B1713">
        <w:t>August 2021</w:t>
      </w:r>
    </w:p>
    <w:p w14:paraId="04185EA5" w14:textId="77777777" w:rsidR="0008128F" w:rsidRDefault="0008128F" w:rsidP="00474F5A">
      <w:pPr>
        <w:spacing w:after="120" w:line="240" w:lineRule="auto"/>
        <w:ind w:left="284"/>
      </w:pPr>
    </w:p>
    <w:p w14:paraId="2044E91E" w14:textId="5F22B21C" w:rsidR="004C7418" w:rsidRDefault="00381D34" w:rsidP="005B0187">
      <w:pPr>
        <w:spacing w:after="0" w:line="240" w:lineRule="auto"/>
        <w:ind w:left="288"/>
      </w:pPr>
      <w:r>
        <w:t>BS (Social Sciences) Politics &amp; International Relations</w:t>
      </w:r>
    </w:p>
    <w:p w14:paraId="1E21B06E" w14:textId="71BDC0FF" w:rsidR="00381D34" w:rsidRDefault="00381D34" w:rsidP="005B0187">
      <w:pPr>
        <w:spacing w:after="0" w:line="240" w:lineRule="auto"/>
        <w:ind w:left="288"/>
      </w:pPr>
      <w:r>
        <w:t>Revised Curriculum</w:t>
      </w:r>
      <w:r w:rsidR="001F6E9A">
        <w:tab/>
      </w:r>
      <w:r w:rsidR="001F6E9A">
        <w:tab/>
      </w:r>
      <w:r w:rsidR="003B50A3">
        <w:tab/>
      </w:r>
      <w:r>
        <w:t>Independent Assignment</w:t>
      </w:r>
    </w:p>
    <w:p w14:paraId="2657E6BC" w14:textId="17A1DA4B" w:rsidR="00CE5360" w:rsidRDefault="0008128F" w:rsidP="005B0187">
      <w:pPr>
        <w:spacing w:after="0" w:line="240" w:lineRule="auto"/>
        <w:ind w:left="288"/>
      </w:pPr>
      <w:r>
        <w:t>University of Lahore</w:t>
      </w:r>
      <w:r w:rsidR="00E04A39">
        <w:tab/>
      </w:r>
      <w:r w:rsidR="00E04A39">
        <w:tab/>
      </w:r>
      <w:r w:rsidR="003B50A3">
        <w:tab/>
      </w:r>
      <w:r w:rsidR="00CE5360">
        <w:t>January 2021</w:t>
      </w:r>
    </w:p>
    <w:p w14:paraId="597183D0" w14:textId="72DAADDB" w:rsidR="0008128F" w:rsidRDefault="0008128F" w:rsidP="005B0187">
      <w:pPr>
        <w:spacing w:after="0" w:line="240" w:lineRule="auto"/>
        <w:ind w:left="288"/>
      </w:pPr>
    </w:p>
    <w:p w14:paraId="4A4CAEF5" w14:textId="733DA4BE" w:rsidR="0008128F" w:rsidRDefault="0008128F" w:rsidP="005B0187">
      <w:pPr>
        <w:spacing w:after="0" w:line="240" w:lineRule="auto"/>
        <w:ind w:left="288"/>
      </w:pPr>
      <w:r>
        <w:t>BS (Sociology)</w:t>
      </w:r>
    </w:p>
    <w:p w14:paraId="1EE0C207" w14:textId="4854A153" w:rsidR="00FB7E64" w:rsidRDefault="0008128F" w:rsidP="005B0187">
      <w:pPr>
        <w:spacing w:after="0" w:line="240" w:lineRule="auto"/>
        <w:ind w:left="288"/>
      </w:pPr>
      <w:r>
        <w:t>Developed Curriculum</w:t>
      </w:r>
      <w:r w:rsidR="00AA6D36">
        <w:tab/>
      </w:r>
      <w:r w:rsidR="00AA6D36">
        <w:tab/>
      </w:r>
      <w:r w:rsidR="003B50A3">
        <w:tab/>
      </w:r>
      <w:r w:rsidR="00FB7E64">
        <w:t>Independent Assignment</w:t>
      </w:r>
    </w:p>
    <w:p w14:paraId="19BB52E8" w14:textId="6302D980" w:rsidR="0008128F" w:rsidRDefault="00FB7E64" w:rsidP="005B0187">
      <w:pPr>
        <w:spacing w:after="0" w:line="240" w:lineRule="auto"/>
        <w:ind w:left="288"/>
      </w:pPr>
      <w:r>
        <w:t>Mirpur University of Science and Technology</w:t>
      </w:r>
      <w:r w:rsidR="00685028">
        <w:tab/>
      </w:r>
      <w:r>
        <w:t>March 2018</w:t>
      </w:r>
    </w:p>
    <w:p w14:paraId="0868222B" w14:textId="49D939D3" w:rsidR="007927E5" w:rsidRPr="00603000" w:rsidRDefault="00B628AA">
      <w:pPr>
        <w:pStyle w:val="Heading3"/>
        <w:rPr>
          <w:u w:val="single"/>
        </w:rPr>
      </w:pPr>
      <w:r w:rsidRPr="00B628AA">
        <w:t xml:space="preserve"> </w:t>
      </w:r>
      <w:r w:rsidR="00701B33" w:rsidRPr="00603000">
        <w:rPr>
          <w:u w:val="single"/>
        </w:rPr>
        <w:t>Scientific and societal impact</w:t>
      </w:r>
    </w:p>
    <w:p w14:paraId="043518AC" w14:textId="04C5C4A0" w:rsidR="00AE0766" w:rsidRPr="00575969" w:rsidRDefault="00AE0766" w:rsidP="00143848">
      <w:pPr>
        <w:spacing w:after="0" w:line="240" w:lineRule="auto"/>
        <w:ind w:left="288"/>
        <w:rPr>
          <w:b/>
          <w:bCs/>
        </w:rPr>
      </w:pPr>
      <w:r w:rsidRPr="00575969">
        <w:rPr>
          <w:b/>
          <w:bCs/>
        </w:rPr>
        <w:t xml:space="preserve">SISS </w:t>
      </w:r>
      <w:r w:rsidR="00AA65E9" w:rsidRPr="00575969">
        <w:rPr>
          <w:b/>
          <w:bCs/>
        </w:rPr>
        <w:t xml:space="preserve">faculty virtual conversation series </w:t>
      </w:r>
      <w:r w:rsidR="00407BBE" w:rsidRPr="00575969">
        <w:rPr>
          <w:b/>
          <w:bCs/>
        </w:rPr>
        <w:t>(</w:t>
      </w:r>
      <w:r w:rsidR="00F904F7" w:rsidRPr="00575969">
        <w:rPr>
          <w:b/>
          <w:bCs/>
        </w:rPr>
        <w:t>Centre</w:t>
      </w:r>
      <w:r w:rsidRPr="00575969">
        <w:rPr>
          <w:b/>
          <w:bCs/>
        </w:rPr>
        <w:t xml:space="preserve"> for Security, Strategy and Policy Research, University of Lahore</w:t>
      </w:r>
      <w:r w:rsidR="00407BBE" w:rsidRPr="00575969">
        <w:rPr>
          <w:b/>
          <w:bCs/>
        </w:rPr>
        <w:t>)</w:t>
      </w:r>
    </w:p>
    <w:p w14:paraId="04001F88" w14:textId="77777777" w:rsidR="00AE0766" w:rsidRPr="00B20406" w:rsidRDefault="00AE0766" w:rsidP="00BE490A">
      <w:pPr>
        <w:pStyle w:val="ListParagraph"/>
        <w:numPr>
          <w:ilvl w:val="0"/>
          <w:numId w:val="8"/>
        </w:numPr>
        <w:spacing w:after="0"/>
        <w:contextualSpacing/>
        <w:rPr>
          <w:rStyle w:val="Hyperlink"/>
        </w:rPr>
      </w:pPr>
      <w:r>
        <w:rPr>
          <w:rFonts w:cstheme="minorHAnsi"/>
        </w:rPr>
        <w:t xml:space="preserve">Dr. </w:t>
      </w:r>
      <w:r w:rsidRPr="00B20406">
        <w:rPr>
          <w:rFonts w:cstheme="minorHAnsi"/>
        </w:rPr>
        <w:t xml:space="preserve">Aisha Jalil in Conversation with </w:t>
      </w:r>
      <w:r>
        <w:rPr>
          <w:rFonts w:cstheme="minorHAnsi"/>
        </w:rPr>
        <w:t xml:space="preserve">Dr. </w:t>
      </w:r>
      <w:r w:rsidRPr="00B20406">
        <w:rPr>
          <w:rFonts w:cstheme="minorHAnsi"/>
        </w:rPr>
        <w:t xml:space="preserve">Florian Fischer [Ravensburg- Weingarten University of Applied Sciences, Germany] YouTube Link: </w:t>
      </w:r>
      <w:hyperlink r:id="rId17" w:history="1">
        <w:r w:rsidRPr="00B20406">
          <w:rPr>
            <w:rStyle w:val="Hyperlink"/>
          </w:rPr>
          <w:t>https://www.youtube.com/watch?v=ubJ_Vd6dRCQ</w:t>
        </w:r>
      </w:hyperlink>
    </w:p>
    <w:p w14:paraId="13C65BDB" w14:textId="77777777" w:rsidR="00AE0766" w:rsidRPr="002A0C93" w:rsidRDefault="00AE0766" w:rsidP="00BE490A">
      <w:pPr>
        <w:pStyle w:val="ListParagraph"/>
        <w:numPr>
          <w:ilvl w:val="0"/>
          <w:numId w:val="8"/>
        </w:numPr>
        <w:spacing w:after="0"/>
        <w:contextualSpacing/>
        <w:rPr>
          <w:rStyle w:val="Hyperlink"/>
        </w:rPr>
      </w:pPr>
      <w:r w:rsidRPr="00B20406">
        <w:rPr>
          <w:rFonts w:cstheme="minorHAnsi"/>
        </w:rPr>
        <w:lastRenderedPageBreak/>
        <w:t>Dr.</w:t>
      </w:r>
      <w:r w:rsidRPr="00B20406">
        <w:t xml:space="preserve"> Aisha Jalil in conversation with Ms. Rida Riaz</w:t>
      </w:r>
      <w:r>
        <w:t xml:space="preserve"> [Monash University, Australia] YouTube Link: </w:t>
      </w:r>
      <w:hyperlink r:id="rId18" w:history="1">
        <w:r>
          <w:rPr>
            <w:rStyle w:val="Hyperlink"/>
          </w:rPr>
          <w:t>https://www.youtube.com/watch?v=mJDTXy6gcFE</w:t>
        </w:r>
      </w:hyperlink>
    </w:p>
    <w:p w14:paraId="3BBEA3EB" w14:textId="77777777" w:rsidR="00AE0766" w:rsidRDefault="00AE0766" w:rsidP="00BE490A">
      <w:pPr>
        <w:pStyle w:val="ListParagraph"/>
        <w:numPr>
          <w:ilvl w:val="0"/>
          <w:numId w:val="8"/>
        </w:numPr>
        <w:spacing w:after="0"/>
        <w:contextualSpacing/>
      </w:pPr>
      <w:r>
        <w:t xml:space="preserve">Dr. Aisha Jalil Interviewed by Dr. Wajid Tahir.  </w:t>
      </w:r>
      <w:r w:rsidRPr="00AA21B9">
        <w:t>Medical Doctor's Interaction Patterns with Patients: Gaps in Professional Approach</w:t>
      </w:r>
      <w:r>
        <w:t xml:space="preserve">. Link: </w:t>
      </w:r>
      <w:hyperlink r:id="rId19" w:history="1">
        <w:r w:rsidRPr="00007B8F">
          <w:rPr>
            <w:rStyle w:val="Hyperlink"/>
          </w:rPr>
          <w:t>https://www.youtube.com/watch?v=_I34dNjVxZ0&amp;t=10s</w:t>
        </w:r>
      </w:hyperlink>
    </w:p>
    <w:p w14:paraId="1BA35387" w14:textId="77777777" w:rsidR="00AE0766" w:rsidRDefault="00AE0766" w:rsidP="00AE0766">
      <w:pPr>
        <w:spacing w:after="0" w:line="240" w:lineRule="auto"/>
      </w:pPr>
    </w:p>
    <w:p w14:paraId="63C81DC2" w14:textId="45A6575F" w:rsidR="00AE0766" w:rsidRPr="002F1C18" w:rsidRDefault="005E2FBB" w:rsidP="00A30E99">
      <w:pPr>
        <w:spacing w:after="0" w:line="240" w:lineRule="auto"/>
        <w:ind w:left="288"/>
        <w:rPr>
          <w:b/>
          <w:bCs/>
        </w:rPr>
      </w:pPr>
      <w:r w:rsidRPr="002F1C18">
        <w:rPr>
          <w:b/>
          <w:bCs/>
        </w:rPr>
        <w:t>News media talks and participations</w:t>
      </w:r>
    </w:p>
    <w:p w14:paraId="0C476287" w14:textId="48AD64A5" w:rsidR="0009655D" w:rsidRPr="0009655D" w:rsidRDefault="0009655D" w:rsidP="00BE490A">
      <w:pPr>
        <w:pStyle w:val="ListParagraph"/>
        <w:numPr>
          <w:ilvl w:val="0"/>
          <w:numId w:val="10"/>
        </w:numPr>
        <w:spacing w:after="160"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Lahore News channel. Topic: International Day for Girl Child and challenges faced by girls in Pakistan. </w:t>
      </w:r>
      <w:r w:rsidR="00631C1B">
        <w:rPr>
          <w:rFonts w:cstheme="minorHAnsi"/>
        </w:rPr>
        <w:t>Date: 11 October 2022.</w:t>
      </w:r>
    </w:p>
    <w:p w14:paraId="0F2A92C4" w14:textId="6104B2AC" w:rsidR="00AE0766" w:rsidRPr="00C42F55" w:rsidRDefault="00AE0766" w:rsidP="00BE490A">
      <w:pPr>
        <w:pStyle w:val="ListParagraph"/>
        <w:numPr>
          <w:ilvl w:val="0"/>
          <w:numId w:val="10"/>
        </w:numPr>
        <w:spacing w:after="160" w:line="259" w:lineRule="auto"/>
        <w:contextualSpacing/>
        <w:rPr>
          <w:rStyle w:val="Hyperlink"/>
          <w:rFonts w:cstheme="minorHAnsi"/>
        </w:rPr>
      </w:pPr>
      <w:r w:rsidRPr="00885AF5">
        <w:rPr>
          <w:rFonts w:cstheme="minorHAnsi"/>
        </w:rPr>
        <w:t>Lahore News</w:t>
      </w:r>
      <w:r>
        <w:rPr>
          <w:rFonts w:cstheme="minorHAnsi"/>
        </w:rPr>
        <w:t xml:space="preserve"> channel</w:t>
      </w:r>
      <w:r w:rsidRPr="00885AF5">
        <w:rPr>
          <w:rFonts w:cstheme="minorHAnsi"/>
        </w:rPr>
        <w:t xml:space="preserve">. </w:t>
      </w:r>
      <w:r>
        <w:rPr>
          <w:rFonts w:cstheme="minorHAnsi"/>
        </w:rPr>
        <w:t xml:space="preserve">Topic: Family system in Pakistan. </w:t>
      </w:r>
      <w:r w:rsidRPr="00885AF5">
        <w:rPr>
          <w:rFonts w:cstheme="minorHAnsi"/>
        </w:rPr>
        <w:t xml:space="preserve">Jago Lahore Morning Show. Link: </w:t>
      </w:r>
      <w:hyperlink r:id="rId20" w:history="1">
        <w:r w:rsidRPr="00007B8F">
          <w:rPr>
            <w:rStyle w:val="Hyperlink"/>
            <w:rFonts w:cstheme="minorHAnsi"/>
          </w:rPr>
          <w:t>https://drive.google.com/file/d/1yfE0gLlk4aGJZaPohNQU8ADfiX11uWvB/view?usp=sharing</w:t>
        </w:r>
      </w:hyperlink>
    </w:p>
    <w:p w14:paraId="6F4D2345" w14:textId="77777777" w:rsidR="00AE0766" w:rsidRDefault="00AE0766" w:rsidP="00BE490A">
      <w:pPr>
        <w:pStyle w:val="ListParagraph"/>
        <w:numPr>
          <w:ilvl w:val="0"/>
          <w:numId w:val="10"/>
        </w:numPr>
        <w:spacing w:after="160"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Lahore News channel. Topic: Social Status, show-off culture and exploitation of police on duty. Link: </w:t>
      </w:r>
    </w:p>
    <w:p w14:paraId="7D4F0580" w14:textId="77777777" w:rsidR="00AE0766" w:rsidRDefault="00AE0766" w:rsidP="00BE490A">
      <w:pPr>
        <w:pStyle w:val="ListParagraph"/>
        <w:numPr>
          <w:ilvl w:val="0"/>
          <w:numId w:val="10"/>
        </w:numPr>
        <w:spacing w:after="160" w:line="259" w:lineRule="auto"/>
        <w:contextualSpacing/>
        <w:rPr>
          <w:rFonts w:cstheme="minorHAnsi"/>
        </w:rPr>
      </w:pPr>
      <w:r>
        <w:rPr>
          <w:rFonts w:cstheme="minorHAnsi"/>
        </w:rPr>
        <w:t>Lahore News channel. Topic: Child Sexual Abuse in Pakistan. Link: Date: 28 January 2021</w:t>
      </w:r>
    </w:p>
    <w:p w14:paraId="5B92EE05" w14:textId="22A7163A" w:rsidR="00AE0766" w:rsidRPr="00A92860" w:rsidRDefault="00AE0766" w:rsidP="00BE490A">
      <w:pPr>
        <w:pStyle w:val="ListParagraph"/>
        <w:numPr>
          <w:ilvl w:val="0"/>
          <w:numId w:val="10"/>
        </w:numPr>
        <w:spacing w:after="160" w:line="259" w:lineRule="auto"/>
        <w:contextualSpacing/>
        <w:rPr>
          <w:rStyle w:val="Hyperlink"/>
          <w:rFonts w:cstheme="minorHAnsi"/>
          <w:color w:val="auto"/>
          <w:u w:val="none"/>
        </w:rPr>
      </w:pPr>
      <w:r>
        <w:rPr>
          <w:rFonts w:cstheme="minorHAnsi"/>
        </w:rPr>
        <w:t xml:space="preserve">Adalat News. Home Economics Department of MUST Residency in Media Coverage. </w:t>
      </w:r>
      <w:hyperlink r:id="rId21" w:history="1">
        <w:r w:rsidRPr="00007B8F">
          <w:rPr>
            <w:rStyle w:val="Hyperlink"/>
            <w:rFonts w:cstheme="minorHAnsi"/>
          </w:rPr>
          <w:t>https://www.youtube.com/watch?v=CTKWsvSWkE8&amp;t=107s</w:t>
        </w:r>
      </w:hyperlink>
    </w:p>
    <w:p w14:paraId="30A04D07" w14:textId="0BAED6AE" w:rsidR="00A92860" w:rsidRDefault="00A92860" w:rsidP="00AE1BB2">
      <w:pPr>
        <w:spacing w:after="0" w:line="240" w:lineRule="auto"/>
        <w:ind w:left="288"/>
        <w:rPr>
          <w:b/>
          <w:bCs/>
        </w:rPr>
      </w:pPr>
      <w:r w:rsidRPr="00A92860">
        <w:rPr>
          <w:b/>
          <w:bCs/>
        </w:rPr>
        <w:t>Magazine and newspaper articles</w:t>
      </w:r>
    </w:p>
    <w:p w14:paraId="65C26E3D" w14:textId="2C7916B2" w:rsidR="002B43D5" w:rsidRPr="002B43D5" w:rsidRDefault="0006313A" w:rsidP="00BE490A">
      <w:pPr>
        <w:pStyle w:val="ListParagraph"/>
        <w:numPr>
          <w:ilvl w:val="0"/>
          <w:numId w:val="10"/>
        </w:numPr>
        <w:spacing w:after="160" w:line="259" w:lineRule="auto"/>
        <w:contextualSpacing/>
        <w:rPr>
          <w:rFonts w:cstheme="minorHAnsi"/>
        </w:rPr>
      </w:pPr>
      <w:r>
        <w:rPr>
          <w:rFonts w:cstheme="minorHAnsi"/>
        </w:rPr>
        <w:t>M</w:t>
      </w:r>
      <w:r w:rsidR="002B43D5" w:rsidRPr="002B43D5">
        <w:rPr>
          <w:rFonts w:cstheme="minorHAnsi"/>
        </w:rPr>
        <w:t>y perspective on a knowledge-based learning approach, high standards in education, and why they deserve renewed attention</w:t>
      </w:r>
      <w:r w:rsidR="002B43D5">
        <w:rPr>
          <w:rFonts w:cstheme="minorHAnsi"/>
        </w:rPr>
        <w:t xml:space="preserve">. </w:t>
      </w:r>
    </w:p>
    <w:p w14:paraId="6F0C0EE5" w14:textId="31496F20" w:rsidR="002B43D5" w:rsidRDefault="00EC388E" w:rsidP="00EC388E">
      <w:pPr>
        <w:pStyle w:val="ListParagraph"/>
        <w:numPr>
          <w:ilvl w:val="0"/>
          <w:numId w:val="0"/>
        </w:numPr>
        <w:spacing w:after="160" w:line="259" w:lineRule="auto"/>
        <w:ind w:left="720"/>
        <w:contextualSpacing/>
        <w:rPr>
          <w:rFonts w:cstheme="minorHAnsi"/>
        </w:rPr>
      </w:pPr>
      <w:hyperlink r:id="rId22" w:history="1">
        <w:r w:rsidRPr="00373A2B">
          <w:rPr>
            <w:rStyle w:val="Hyperlink"/>
            <w:rFonts w:cstheme="minorHAnsi"/>
          </w:rPr>
          <w:t>https://mastodon.social/@baaghitv/115915872283156161</w:t>
        </w:r>
      </w:hyperlink>
    </w:p>
    <w:p w14:paraId="4A3144A5" w14:textId="77777777" w:rsidR="00693A42" w:rsidRDefault="00693A42" w:rsidP="00693A42">
      <w:pPr>
        <w:pStyle w:val="ListParagraph"/>
        <w:spacing w:after="160" w:line="259" w:lineRule="auto"/>
        <w:ind w:left="720"/>
        <w:contextualSpacing/>
        <w:rPr>
          <w:rFonts w:cstheme="minorHAnsi"/>
          <w:b/>
          <w:bCs/>
          <w:lang w:val="en-PK"/>
        </w:rPr>
      </w:pPr>
      <w:r w:rsidRPr="00693A42">
        <w:rPr>
          <w:rFonts w:cstheme="minorHAnsi"/>
          <w:b/>
          <w:bCs/>
          <w:lang w:val="en-PK"/>
        </w:rPr>
        <w:t>The Death of Learning: From Intellectual Depth to Performance Metrics in Universities</w:t>
      </w:r>
    </w:p>
    <w:p w14:paraId="1452B05A" w14:textId="577CA0D3" w:rsidR="005A27A9" w:rsidRPr="00683C6E" w:rsidRDefault="0006313A" w:rsidP="00693A42">
      <w:pPr>
        <w:pStyle w:val="ListParagraph"/>
        <w:numPr>
          <w:ilvl w:val="0"/>
          <w:numId w:val="0"/>
        </w:numPr>
        <w:spacing w:after="160" w:line="259" w:lineRule="auto"/>
        <w:ind w:left="720"/>
        <w:contextualSpacing/>
        <w:rPr>
          <w:rFonts w:cstheme="minorHAnsi"/>
          <w:lang w:val="en-PK"/>
        </w:rPr>
      </w:pPr>
      <w:hyperlink r:id="rId23" w:history="1">
        <w:r w:rsidRPr="00373A2B">
          <w:rPr>
            <w:rStyle w:val="Hyperlink"/>
          </w:rPr>
          <w:t>https://en.baaghitv.com/the-death-of-learning-from-intellectual-depth-to-performance-metrics-in-universities?fbclid=IwY2xjawQPt_dleHRuA2FlbQIxMQBzcnRjBmFwcF9pZBAyMjIwMzkxNzg4MjAwODkyAAEeMUgX_BcdksHPnqQUUiehQQb0YXmI2637WcQpfKWs2k1g6iTC_kMmzLiL5x4_aem_ceYrtWz8tbW6ORmFjKiXZQ</w:t>
        </w:r>
      </w:hyperlink>
    </w:p>
    <w:p w14:paraId="1A5E84B1" w14:textId="77777777" w:rsidR="00806D03" w:rsidRPr="00972E88" w:rsidRDefault="00164202" w:rsidP="00BE490A">
      <w:pPr>
        <w:pStyle w:val="ListParagraph"/>
        <w:numPr>
          <w:ilvl w:val="0"/>
          <w:numId w:val="10"/>
        </w:numPr>
        <w:spacing w:after="160" w:line="259" w:lineRule="auto"/>
        <w:contextualSpacing/>
        <w:rPr>
          <w:rFonts w:cstheme="minorHAnsi"/>
        </w:rPr>
      </w:pPr>
      <w:r w:rsidRPr="00972E88">
        <w:rPr>
          <w:rFonts w:cstheme="minorHAnsi"/>
        </w:rPr>
        <w:t>LSE Blog:</w:t>
      </w:r>
      <w:r w:rsidR="00806D03" w:rsidRPr="00972E88">
        <w:rPr>
          <w:rFonts w:cstheme="minorHAnsi"/>
        </w:rPr>
        <w:t xml:space="preserve"> Tackling Economic Violence against Women in Pakistan</w:t>
      </w:r>
    </w:p>
    <w:p w14:paraId="696A4A80" w14:textId="42C35A13" w:rsidR="00913C8B" w:rsidRPr="00236186" w:rsidRDefault="00164202" w:rsidP="00BE490A">
      <w:pPr>
        <w:pStyle w:val="ListParagraph"/>
        <w:numPr>
          <w:ilvl w:val="0"/>
          <w:numId w:val="10"/>
        </w:numPr>
        <w:spacing w:after="160" w:line="259" w:lineRule="auto"/>
        <w:contextualSpacing/>
        <w:rPr>
          <w:rFonts w:cstheme="minorHAnsi"/>
          <w:color w:val="5B9BD5" w:themeColor="accent5"/>
        </w:rPr>
      </w:pPr>
      <w:hyperlink r:id="rId24" w:history="1">
        <w:r w:rsidRPr="00236186">
          <w:rPr>
            <w:rFonts w:cstheme="minorHAnsi"/>
            <w:color w:val="5B9BD5" w:themeColor="accent5"/>
          </w:rPr>
          <w:t>https://blogs.lse.ac.uk/southasia/2024/03/11/tackling-economic-violence-against-women-in-pakistan/</w:t>
        </w:r>
      </w:hyperlink>
    </w:p>
    <w:p w14:paraId="0B494280" w14:textId="62B6B68D" w:rsidR="00434FF2" w:rsidRDefault="00434FF2" w:rsidP="00BE490A">
      <w:pPr>
        <w:pStyle w:val="ListParagraph"/>
        <w:numPr>
          <w:ilvl w:val="0"/>
          <w:numId w:val="9"/>
        </w:numPr>
        <w:tabs>
          <w:tab w:val="num" w:pos="720"/>
        </w:tabs>
        <w:spacing w:after="0" w:line="276" w:lineRule="auto"/>
        <w:contextualSpacing/>
        <w:rPr>
          <w:rFonts w:cstheme="minorHAnsi"/>
          <w:color w:val="3B3838" w:themeColor="background2" w:themeShade="40"/>
        </w:rPr>
      </w:pPr>
      <w:r w:rsidRPr="00434FF2">
        <w:rPr>
          <w:rFonts w:cstheme="minorHAnsi"/>
          <w:color w:val="3B3838" w:themeColor="background2" w:themeShade="40"/>
        </w:rPr>
        <w:t>Self-worth and ageing gracefully</w:t>
      </w:r>
      <w:r w:rsidR="00FD00C4">
        <w:rPr>
          <w:rFonts w:cstheme="minorHAnsi"/>
          <w:color w:val="3B3838" w:themeColor="background2" w:themeShade="40"/>
        </w:rPr>
        <w:t xml:space="preserve"> in a Pakistani society</w:t>
      </w:r>
      <w:r w:rsidR="00B4387D">
        <w:rPr>
          <w:rFonts w:cstheme="minorHAnsi"/>
          <w:color w:val="3B3838" w:themeColor="background2" w:themeShade="40"/>
        </w:rPr>
        <w:t>.</w:t>
      </w:r>
      <w:r w:rsidRPr="00434FF2">
        <w:rPr>
          <w:rFonts w:cstheme="minorHAnsi"/>
          <w:color w:val="3B3838" w:themeColor="background2" w:themeShade="40"/>
        </w:rPr>
        <w:t xml:space="preserve"> </w:t>
      </w:r>
      <w:r>
        <w:rPr>
          <w:rFonts w:cstheme="minorHAnsi"/>
          <w:color w:val="3B3838" w:themeColor="background2" w:themeShade="40"/>
        </w:rPr>
        <w:t xml:space="preserve">Available from: </w:t>
      </w:r>
      <w:hyperlink r:id="rId25" w:history="1">
        <w:r w:rsidR="00FD00C4" w:rsidRPr="00D9128C">
          <w:rPr>
            <w:rStyle w:val="Hyperlink"/>
            <w:rFonts w:cstheme="minorHAnsi"/>
          </w:rPr>
          <w:t>https://www.globalvillagespace.com/self-worth-and-ageing.../</w:t>
        </w:r>
      </w:hyperlink>
    </w:p>
    <w:p w14:paraId="10B7C1A4" w14:textId="03B68B87" w:rsidR="00A92860" w:rsidRDefault="00A92860" w:rsidP="00BE490A">
      <w:pPr>
        <w:pStyle w:val="ListParagraph"/>
        <w:numPr>
          <w:ilvl w:val="0"/>
          <w:numId w:val="9"/>
        </w:numPr>
        <w:tabs>
          <w:tab w:val="num" w:pos="720"/>
        </w:tabs>
        <w:spacing w:after="0" w:line="276" w:lineRule="auto"/>
        <w:contextualSpacing/>
        <w:rPr>
          <w:rFonts w:cstheme="minorHAnsi"/>
          <w:color w:val="3B3838" w:themeColor="background2" w:themeShade="40"/>
        </w:rPr>
      </w:pPr>
      <w:r>
        <w:rPr>
          <w:rFonts w:cstheme="minorHAnsi"/>
          <w:color w:val="3B3838" w:themeColor="background2" w:themeShade="40"/>
        </w:rPr>
        <w:t xml:space="preserve">What is not Honor: Redefining Honor in South Asia. Available from: </w:t>
      </w:r>
      <w:hyperlink r:id="rId26" w:history="1">
        <w:r w:rsidR="0078266D" w:rsidRPr="00D9128C">
          <w:rPr>
            <w:rStyle w:val="Hyperlink"/>
            <w:rFonts w:cstheme="minorHAnsi"/>
          </w:rPr>
          <w:t>https://www.globalvillagespace.com/what-is-not-honor-redefining-honor-in-south-asia/</w:t>
        </w:r>
      </w:hyperlink>
    </w:p>
    <w:p w14:paraId="748C579D" w14:textId="4A0429F7" w:rsidR="00A92860" w:rsidRPr="007B3FF6" w:rsidRDefault="00A92860" w:rsidP="00BE490A">
      <w:pPr>
        <w:pStyle w:val="ListParagraph"/>
        <w:numPr>
          <w:ilvl w:val="0"/>
          <w:numId w:val="9"/>
        </w:numPr>
        <w:tabs>
          <w:tab w:val="num" w:pos="720"/>
        </w:tabs>
        <w:spacing w:after="0" w:line="276" w:lineRule="auto"/>
        <w:contextualSpacing/>
        <w:rPr>
          <w:rFonts w:cstheme="minorHAnsi"/>
          <w:color w:val="3B3838" w:themeColor="background2" w:themeShade="40"/>
        </w:rPr>
      </w:pPr>
      <w:r w:rsidRPr="007B3FF6">
        <w:rPr>
          <w:rFonts w:cstheme="minorHAnsi"/>
          <w:color w:val="3B3838" w:themeColor="background2" w:themeShade="40"/>
        </w:rPr>
        <w:t>Male rapes in Pakistan</w:t>
      </w:r>
      <w:r w:rsidR="00091E6F">
        <w:rPr>
          <w:rFonts w:cstheme="minorHAnsi"/>
          <w:color w:val="3B3838" w:themeColor="background2" w:themeShade="40"/>
        </w:rPr>
        <w:t>.</w:t>
      </w:r>
      <w:r w:rsidRPr="007B3FF6">
        <w:rPr>
          <w:rFonts w:cstheme="minorHAnsi"/>
          <w:color w:val="3B3838" w:themeColor="background2" w:themeShade="40"/>
        </w:rPr>
        <w:t xml:space="preserve"> The Post; 2008</w:t>
      </w:r>
    </w:p>
    <w:p w14:paraId="470A143A" w14:textId="47CADA89" w:rsidR="00A92860" w:rsidRDefault="00A92860" w:rsidP="00BE490A">
      <w:pPr>
        <w:pStyle w:val="ListParagraph"/>
        <w:numPr>
          <w:ilvl w:val="0"/>
          <w:numId w:val="9"/>
        </w:numPr>
        <w:tabs>
          <w:tab w:val="num" w:pos="720"/>
        </w:tabs>
        <w:spacing w:after="0" w:line="276" w:lineRule="auto"/>
        <w:contextualSpacing/>
        <w:rPr>
          <w:rFonts w:cstheme="minorHAnsi"/>
          <w:color w:val="3B3838" w:themeColor="background2" w:themeShade="40"/>
        </w:rPr>
      </w:pPr>
      <w:r w:rsidRPr="007B3FF6">
        <w:rPr>
          <w:rFonts w:cstheme="minorHAnsi"/>
          <w:color w:val="3B3838" w:themeColor="background2" w:themeShade="40"/>
        </w:rPr>
        <w:t>Sexual abuse of male children</w:t>
      </w:r>
      <w:r w:rsidR="00091E6F">
        <w:rPr>
          <w:rFonts w:cstheme="minorHAnsi"/>
          <w:color w:val="3B3838" w:themeColor="background2" w:themeShade="40"/>
        </w:rPr>
        <w:t>.</w:t>
      </w:r>
      <w:r w:rsidRPr="007B3FF6">
        <w:rPr>
          <w:rFonts w:cstheme="minorHAnsi"/>
          <w:color w:val="3B3838" w:themeColor="background2" w:themeShade="40"/>
        </w:rPr>
        <w:t xml:space="preserve"> (in Urdu language) Human Rights Commission of Pakistan, Jehd-e-</w:t>
      </w:r>
      <w:proofErr w:type="spellStart"/>
      <w:r w:rsidRPr="007B3FF6">
        <w:rPr>
          <w:rFonts w:cstheme="minorHAnsi"/>
          <w:color w:val="3B3838" w:themeColor="background2" w:themeShade="40"/>
        </w:rPr>
        <w:t>haq</w:t>
      </w:r>
      <w:proofErr w:type="spellEnd"/>
      <w:r w:rsidRPr="007B3FF6">
        <w:rPr>
          <w:rFonts w:cstheme="minorHAnsi"/>
          <w:color w:val="3B3838" w:themeColor="background2" w:themeShade="40"/>
        </w:rPr>
        <w:t xml:space="preserve"> (Monthly edition</w:t>
      </w:r>
      <w:r w:rsidR="00C55ED8">
        <w:rPr>
          <w:rFonts w:cstheme="minorHAnsi"/>
          <w:color w:val="3B3838" w:themeColor="background2" w:themeShade="40"/>
        </w:rPr>
        <w:t xml:space="preserve"> Aug 2008</w:t>
      </w:r>
      <w:r w:rsidRPr="007B3FF6">
        <w:rPr>
          <w:rFonts w:cstheme="minorHAnsi"/>
          <w:color w:val="3B3838" w:themeColor="background2" w:themeShade="40"/>
        </w:rPr>
        <w:t xml:space="preserve">) </w:t>
      </w:r>
    </w:p>
    <w:p w14:paraId="4C2E982E" w14:textId="6AA86411" w:rsidR="003F4D6A" w:rsidRPr="00673860" w:rsidRDefault="003F4D6A" w:rsidP="003F4D6A">
      <w:pPr>
        <w:pStyle w:val="Heading3"/>
        <w:rPr>
          <w:u w:val="single"/>
        </w:rPr>
      </w:pPr>
      <w:r w:rsidRPr="00673860">
        <w:rPr>
          <w:u w:val="single"/>
        </w:rPr>
        <w:t xml:space="preserve"> Conference </w:t>
      </w:r>
      <w:r w:rsidR="00196964" w:rsidRPr="00673860">
        <w:rPr>
          <w:u w:val="single"/>
        </w:rPr>
        <w:t>management</w:t>
      </w:r>
      <w:r w:rsidR="001614DA" w:rsidRPr="00673860">
        <w:rPr>
          <w:u w:val="single"/>
        </w:rPr>
        <w:t xml:space="preserve"> </w:t>
      </w:r>
      <w:r w:rsidR="00C81F4B" w:rsidRPr="00673860">
        <w:rPr>
          <w:u w:val="single"/>
        </w:rPr>
        <w:t>experience</w:t>
      </w:r>
    </w:p>
    <w:p w14:paraId="10E03AD4" w14:textId="44223110" w:rsidR="007D05E4" w:rsidRPr="00E26320" w:rsidRDefault="002A2466" w:rsidP="00BE490A">
      <w:pPr>
        <w:pStyle w:val="ListParagraph"/>
        <w:numPr>
          <w:ilvl w:val="0"/>
          <w:numId w:val="12"/>
        </w:numPr>
      </w:pPr>
      <w:r w:rsidRPr="00E26320">
        <w:t xml:space="preserve">Conference Manager: 2022 International Social Science </w:t>
      </w:r>
      <w:r w:rsidR="00E26320">
        <w:t>Conference</w:t>
      </w:r>
      <w:r w:rsidR="00234773" w:rsidRPr="00E26320">
        <w:t>, 15-16 July 2022</w:t>
      </w:r>
    </w:p>
    <w:p w14:paraId="79D71659" w14:textId="1CBB1AFD" w:rsidR="002A2466" w:rsidRPr="009A55B3" w:rsidRDefault="007D05E4" w:rsidP="00BE490A">
      <w:pPr>
        <w:pStyle w:val="ListParagraph"/>
        <w:numPr>
          <w:ilvl w:val="0"/>
          <w:numId w:val="12"/>
        </w:numPr>
      </w:pPr>
      <w:r w:rsidRPr="009A55B3">
        <w:t>Moderator Session 4,</w:t>
      </w:r>
      <w:r w:rsidR="003E672F">
        <w:t xml:space="preserve"> Day 1, Health and Marginalized Groups Panel</w:t>
      </w:r>
    </w:p>
    <w:p w14:paraId="4B81550F" w14:textId="51071F45" w:rsidR="002A2466" w:rsidRPr="009A55B3" w:rsidRDefault="002A2466" w:rsidP="00BE490A">
      <w:pPr>
        <w:pStyle w:val="ListParagraph"/>
        <w:numPr>
          <w:ilvl w:val="0"/>
          <w:numId w:val="12"/>
        </w:numPr>
      </w:pPr>
      <w:r w:rsidRPr="009A55B3">
        <w:t xml:space="preserve">Moderator Session 2, Day 2, Panel 2. Religion and Culture in Punjab </w:t>
      </w:r>
    </w:p>
    <w:p w14:paraId="3BA8FCB0" w14:textId="66E8696C" w:rsidR="002A2466" w:rsidRPr="009A55B3" w:rsidRDefault="002A2466" w:rsidP="00BE490A">
      <w:pPr>
        <w:pStyle w:val="ListParagraph"/>
        <w:numPr>
          <w:ilvl w:val="0"/>
          <w:numId w:val="12"/>
        </w:numPr>
      </w:pPr>
      <w:r w:rsidRPr="009A55B3">
        <w:t xml:space="preserve">International Conference on Punjab: History and Culture. Organizers: Qaid e Azam University Islamabad and University of Lahore, Lahore. Date of Conference: 6 to 8 January 2020 </w:t>
      </w:r>
    </w:p>
    <w:p w14:paraId="5CF2B66A" w14:textId="19477F39" w:rsidR="002A2466" w:rsidRPr="009A55B3" w:rsidRDefault="002A2466" w:rsidP="00BE490A">
      <w:pPr>
        <w:pStyle w:val="ListParagraph"/>
        <w:numPr>
          <w:ilvl w:val="0"/>
          <w:numId w:val="12"/>
        </w:numPr>
      </w:pPr>
      <w:r w:rsidRPr="009A55B3">
        <w:lastRenderedPageBreak/>
        <w:t>Moderator Inauguration ceremony of IEEE International Conference on Power, Energy and Smart Grid (2018), held on 9th-10th April 2018 at Mirpur University of Science and Technology, Mirpur, Azad Jammu and Kashmir</w:t>
      </w:r>
    </w:p>
    <w:p w14:paraId="308BF589" w14:textId="29408FFB" w:rsidR="002A2466" w:rsidRPr="00B11C97" w:rsidRDefault="002A2466" w:rsidP="00923B26">
      <w:pPr>
        <w:spacing w:after="0"/>
        <w:ind w:left="288"/>
        <w:rPr>
          <w:b/>
          <w:bCs/>
        </w:rPr>
      </w:pPr>
      <w:r w:rsidRPr="00B11C97">
        <w:rPr>
          <w:b/>
          <w:bCs/>
        </w:rPr>
        <w:t xml:space="preserve">Other </w:t>
      </w:r>
      <w:r w:rsidR="00D159B8">
        <w:rPr>
          <w:b/>
          <w:bCs/>
        </w:rPr>
        <w:t>e</w:t>
      </w:r>
      <w:r w:rsidRPr="00B11C97">
        <w:rPr>
          <w:b/>
          <w:bCs/>
        </w:rPr>
        <w:t>vents</w:t>
      </w:r>
    </w:p>
    <w:p w14:paraId="25AE6085" w14:textId="77777777" w:rsidR="002A2466" w:rsidRPr="00C80261" w:rsidRDefault="002A2466" w:rsidP="00BE490A">
      <w:pPr>
        <w:pStyle w:val="ListParagraph"/>
        <w:numPr>
          <w:ilvl w:val="0"/>
          <w:numId w:val="12"/>
        </w:numPr>
      </w:pPr>
      <w:r w:rsidRPr="00C80261">
        <w:t xml:space="preserve">3rd Convocation 2018 MUST Host of Convocation </w:t>
      </w:r>
    </w:p>
    <w:p w14:paraId="2DB99E6B" w14:textId="77777777" w:rsidR="002A2466" w:rsidRPr="00C80261" w:rsidRDefault="002A2466" w:rsidP="00BE490A">
      <w:pPr>
        <w:pStyle w:val="ListParagraph"/>
        <w:numPr>
          <w:ilvl w:val="0"/>
          <w:numId w:val="12"/>
        </w:numPr>
      </w:pPr>
      <w:r w:rsidRPr="00C80261">
        <w:t>Pink Ribbon Day at University of the Punjab [Organized and coordinated awareness Seminar for Girls on Breast Cancer Self-Screening] 2017</w:t>
      </w:r>
    </w:p>
    <w:p w14:paraId="2C23A2AC" w14:textId="752A8683" w:rsidR="00D41A79" w:rsidRPr="00C80261" w:rsidRDefault="0082568A" w:rsidP="00BE490A">
      <w:pPr>
        <w:pStyle w:val="ListParagraph"/>
        <w:numPr>
          <w:ilvl w:val="0"/>
          <w:numId w:val="12"/>
        </w:numPr>
      </w:pPr>
      <w:r w:rsidRPr="00C80261">
        <w:t>Guest Speaker Panel Discussion</w:t>
      </w:r>
      <w:r w:rsidR="005577EC" w:rsidRPr="00C80261">
        <w:t xml:space="preserve">: </w:t>
      </w:r>
      <w:r w:rsidR="00D41A79" w:rsidRPr="00C80261">
        <w:t xml:space="preserve">Spoke on Gender-based violence in Pakistan in a Panel Discussion on the topic of ‘Gender, violence and education’ organized by </w:t>
      </w:r>
      <w:r w:rsidR="00A3371A" w:rsidRPr="00C80261">
        <w:t>Baluchistan</w:t>
      </w:r>
      <w:r w:rsidR="00D41A79" w:rsidRPr="00C80261">
        <w:t xml:space="preserve"> Initiative Society, University of Lahore</w:t>
      </w:r>
      <w:r w:rsidR="00BC159D" w:rsidRPr="00C80261">
        <w:t xml:space="preserve">, held on 28 Feb, 2022 at 11:45-2:00PM. </w:t>
      </w:r>
    </w:p>
    <w:p w14:paraId="46419C06" w14:textId="7EE68FD3" w:rsidR="00F975F9" w:rsidRPr="00C80261" w:rsidRDefault="006541B5" w:rsidP="00BE490A">
      <w:pPr>
        <w:pStyle w:val="ListParagraph"/>
        <w:numPr>
          <w:ilvl w:val="0"/>
          <w:numId w:val="12"/>
        </w:numPr>
      </w:pPr>
      <w:r w:rsidRPr="00C80261">
        <w:t>Jury</w:t>
      </w:r>
      <w:r w:rsidR="00D20449" w:rsidRPr="00C80261">
        <w:t xml:space="preserve">: </w:t>
      </w:r>
      <w:r w:rsidR="00F975F9" w:rsidRPr="00C80261">
        <w:t>House of Diplomacy – Intradepartmental Policy Making Competition with agenda of Model United Nations, Held on March 3, 2022; Organized by Society of International Affairs, University of Lahore.</w:t>
      </w:r>
    </w:p>
    <w:p w14:paraId="47241E37" w14:textId="538489D5" w:rsidR="00A92860" w:rsidRPr="001444A6" w:rsidRDefault="004134DC" w:rsidP="00BB6066">
      <w:pPr>
        <w:pStyle w:val="Heading3"/>
        <w:ind w:left="641" w:hanging="357"/>
        <w:rPr>
          <w:u w:val="single"/>
        </w:rPr>
      </w:pPr>
      <w:r w:rsidRPr="009A62D2">
        <w:t xml:space="preserve"> </w:t>
      </w:r>
      <w:r w:rsidR="00DA5D83" w:rsidRPr="001444A6">
        <w:rPr>
          <w:u w:val="single"/>
        </w:rPr>
        <w:t xml:space="preserve">Countries </w:t>
      </w:r>
      <w:r w:rsidR="003B7356">
        <w:rPr>
          <w:u w:val="single"/>
        </w:rPr>
        <w:t>v</w:t>
      </w:r>
      <w:r w:rsidR="00DA5D83" w:rsidRPr="001444A6">
        <w:rPr>
          <w:u w:val="single"/>
        </w:rPr>
        <w:t>isited</w:t>
      </w:r>
    </w:p>
    <w:p w14:paraId="3ADD87A7" w14:textId="17CD24AF" w:rsidR="00B65DDB" w:rsidRPr="00AE0EC0" w:rsidRDefault="00A92860" w:rsidP="00EC69DC">
      <w:pPr>
        <w:spacing w:after="0" w:line="240" w:lineRule="auto"/>
        <w:ind w:left="644" w:hanging="3"/>
        <w:contextualSpacing/>
        <w:rPr>
          <w:rFonts w:cstheme="minorHAnsi"/>
        </w:rPr>
      </w:pPr>
      <w:r w:rsidRPr="00AE0EC0">
        <w:rPr>
          <w:rFonts w:cstheme="minorHAnsi"/>
        </w:rPr>
        <w:t xml:space="preserve">United </w:t>
      </w:r>
      <w:r w:rsidR="001614DA" w:rsidRPr="00AE0EC0">
        <w:rPr>
          <w:rFonts w:cstheme="minorHAnsi"/>
        </w:rPr>
        <w:t>S</w:t>
      </w:r>
      <w:r w:rsidRPr="00AE0EC0">
        <w:rPr>
          <w:rFonts w:cstheme="minorHAnsi"/>
        </w:rPr>
        <w:t>tated of America</w:t>
      </w:r>
      <w:r w:rsidR="00E10A5B">
        <w:rPr>
          <w:rFonts w:cstheme="minorHAnsi"/>
        </w:rPr>
        <w:t xml:space="preserve">, </w:t>
      </w:r>
      <w:r w:rsidRPr="00AE0EC0">
        <w:rPr>
          <w:rFonts w:cstheme="minorHAnsi"/>
        </w:rPr>
        <w:t>Azerbaijan</w:t>
      </w:r>
      <w:r w:rsidR="00E10A5B">
        <w:rPr>
          <w:rFonts w:cstheme="minorHAnsi"/>
        </w:rPr>
        <w:t xml:space="preserve">, </w:t>
      </w:r>
      <w:r w:rsidR="001614DA" w:rsidRPr="00AE0EC0">
        <w:rPr>
          <w:rFonts w:cstheme="minorHAnsi"/>
        </w:rPr>
        <w:t>UAE</w:t>
      </w:r>
      <w:r w:rsidR="00076D91">
        <w:rPr>
          <w:rFonts w:cstheme="minorHAnsi"/>
        </w:rPr>
        <w:t xml:space="preserve">, </w:t>
      </w:r>
      <w:r w:rsidR="008167FC">
        <w:rPr>
          <w:rFonts w:cstheme="minorHAnsi"/>
        </w:rPr>
        <w:t>Turkey</w:t>
      </w:r>
      <w:r w:rsidR="00EC69DC">
        <w:rPr>
          <w:rFonts w:cstheme="minorHAnsi"/>
        </w:rPr>
        <w:t xml:space="preserve">, </w:t>
      </w:r>
      <w:r w:rsidR="00B65DDB">
        <w:rPr>
          <w:rFonts w:cstheme="minorHAnsi"/>
        </w:rPr>
        <w:t>United Kingdom</w:t>
      </w:r>
    </w:p>
    <w:p w14:paraId="3BDCAAFA" w14:textId="10656960" w:rsidR="00701B33" w:rsidRPr="00DA5D83" w:rsidRDefault="00EC64FD" w:rsidP="00D44F46">
      <w:pPr>
        <w:pStyle w:val="Heading3"/>
        <w:rPr>
          <w:u w:val="single"/>
        </w:rPr>
      </w:pPr>
      <w:r w:rsidRPr="00115F91">
        <w:t xml:space="preserve"> </w:t>
      </w:r>
      <w:r w:rsidRPr="00DA5D83">
        <w:rPr>
          <w:u w:val="single"/>
        </w:rPr>
        <w:t xml:space="preserve">Other </w:t>
      </w:r>
      <w:r w:rsidR="00134559">
        <w:rPr>
          <w:u w:val="single"/>
        </w:rPr>
        <w:t>m</w:t>
      </w:r>
      <w:r w:rsidRPr="00DA5D83">
        <w:rPr>
          <w:u w:val="single"/>
        </w:rPr>
        <w:t>erits</w:t>
      </w:r>
    </w:p>
    <w:p w14:paraId="448FAD1B" w14:textId="2A38E7FB" w:rsidR="00691415" w:rsidRDefault="00846CC1" w:rsidP="00BE490A">
      <w:pPr>
        <w:pStyle w:val="ListParagraph"/>
        <w:numPr>
          <w:ilvl w:val="0"/>
          <w:numId w:val="11"/>
        </w:numPr>
        <w:spacing w:after="0"/>
      </w:pPr>
      <w:r>
        <w:t>HEC Indigenous PhD Fellow from Sep 2013 – Jan 2018</w:t>
      </w:r>
    </w:p>
    <w:p w14:paraId="253461E8" w14:textId="77777777" w:rsidR="0046099E" w:rsidRDefault="0046099E" w:rsidP="00BE490A">
      <w:pPr>
        <w:pStyle w:val="ListParagraph"/>
        <w:numPr>
          <w:ilvl w:val="0"/>
          <w:numId w:val="11"/>
        </w:numPr>
        <w:spacing w:after="0"/>
      </w:pPr>
      <w:r>
        <w:t>Merit University Scholarship Holder in BA (Honours)</w:t>
      </w:r>
    </w:p>
    <w:p w14:paraId="3D992F82" w14:textId="63828BF9" w:rsidR="00782226" w:rsidRDefault="00782226" w:rsidP="00782226">
      <w:pPr>
        <w:pStyle w:val="Heading3"/>
        <w:rPr>
          <w:u w:val="single"/>
        </w:rPr>
      </w:pPr>
      <w:r w:rsidRPr="00DA5D83">
        <w:rPr>
          <w:u w:val="single"/>
        </w:rPr>
        <w:t>References</w:t>
      </w:r>
    </w:p>
    <w:p w14:paraId="2E6D94F4" w14:textId="50817542" w:rsidR="001974F0" w:rsidRPr="00CE0F04" w:rsidRDefault="005F1E20" w:rsidP="005E34C7">
      <w:pPr>
        <w:ind w:firstLine="644"/>
      </w:pPr>
      <w:r>
        <w:t>Can be furnished upon request</w:t>
      </w:r>
      <w:r w:rsidR="001974F0">
        <w:t xml:space="preserve"> </w:t>
      </w:r>
    </w:p>
    <w:sectPr w:rsidR="001974F0" w:rsidRPr="00CE0F04" w:rsidSect="005017F2">
      <w:footerReference w:type="even" r:id="rId27"/>
      <w:footerReference w:type="default" r:id="rId28"/>
      <w:footerReference w:type="first" r:id="rId29"/>
      <w:pgSz w:w="11900" w:h="16840"/>
      <w:pgMar w:top="1440" w:right="720" w:bottom="720" w:left="1440" w:header="706" w:footer="6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3023F" w14:textId="77777777" w:rsidR="001F1296" w:rsidRDefault="001F1296" w:rsidP="00190A0F">
      <w:r>
        <w:separator/>
      </w:r>
    </w:p>
  </w:endnote>
  <w:endnote w:type="continuationSeparator" w:id="0">
    <w:p w14:paraId="7E7DF9AC" w14:textId="77777777" w:rsidR="001F1296" w:rsidRDefault="001F1296" w:rsidP="00190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32D2B" w14:textId="77777777" w:rsidR="00190A0F" w:rsidRDefault="00666B41" w:rsidP="00B30C2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90A0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D8C07C" w14:textId="77777777" w:rsidR="00190A0F" w:rsidRDefault="00190A0F" w:rsidP="00190A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5E80" w14:textId="327ECC0F" w:rsidR="00190A0F" w:rsidRPr="00190A0F" w:rsidRDefault="00666B41" w:rsidP="00190A0F">
    <w:pPr>
      <w:pStyle w:val="Footer"/>
      <w:framePr w:wrap="none" w:vAnchor="text" w:hAnchor="page" w:x="10702" w:y="2"/>
      <w:rPr>
        <w:rStyle w:val="PageNumber"/>
        <w:rFonts w:ascii="Arial" w:hAnsi="Arial"/>
        <w:sz w:val="18"/>
        <w:szCs w:val="18"/>
      </w:rPr>
    </w:pPr>
    <w:r w:rsidRPr="00190A0F">
      <w:rPr>
        <w:rStyle w:val="PageNumber"/>
        <w:rFonts w:ascii="Arial" w:hAnsi="Arial"/>
        <w:sz w:val="18"/>
        <w:szCs w:val="18"/>
      </w:rPr>
      <w:fldChar w:fldCharType="begin"/>
    </w:r>
    <w:r w:rsidR="00190A0F" w:rsidRPr="00190A0F">
      <w:rPr>
        <w:rStyle w:val="PageNumber"/>
        <w:rFonts w:ascii="Arial" w:hAnsi="Arial"/>
        <w:sz w:val="18"/>
        <w:szCs w:val="18"/>
      </w:rPr>
      <w:instrText xml:space="preserve">PAGE  </w:instrText>
    </w:r>
    <w:r w:rsidRPr="00190A0F">
      <w:rPr>
        <w:rStyle w:val="PageNumber"/>
        <w:rFonts w:ascii="Arial" w:hAnsi="Arial"/>
        <w:sz w:val="18"/>
        <w:szCs w:val="18"/>
      </w:rPr>
      <w:fldChar w:fldCharType="separate"/>
    </w:r>
    <w:r w:rsidR="00412C9C">
      <w:rPr>
        <w:rStyle w:val="PageNumber"/>
        <w:rFonts w:ascii="Arial" w:hAnsi="Arial"/>
        <w:noProof/>
        <w:sz w:val="18"/>
        <w:szCs w:val="18"/>
      </w:rPr>
      <w:t>13</w:t>
    </w:r>
    <w:r w:rsidRPr="00190A0F">
      <w:rPr>
        <w:rStyle w:val="PageNumber"/>
        <w:rFonts w:ascii="Arial" w:hAnsi="Arial"/>
        <w:sz w:val="18"/>
        <w:szCs w:val="18"/>
      </w:rPr>
      <w:fldChar w:fldCharType="end"/>
    </w:r>
  </w:p>
  <w:p w14:paraId="16EA37A2" w14:textId="77777777" w:rsidR="00190A0F" w:rsidRDefault="00190A0F" w:rsidP="00190A0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27F2" w14:textId="59D1CBD9" w:rsidR="00DC6CFD" w:rsidRPr="00E03C76" w:rsidRDefault="00666B41" w:rsidP="00DC6CFD">
    <w:pPr>
      <w:pStyle w:val="Footer"/>
      <w:framePr w:h="1247" w:hRule="exact" w:wrap="around" w:vAnchor="text" w:hAnchor="page" w:x="11193" w:y="1298"/>
      <w:rPr>
        <w:rStyle w:val="PageNumber"/>
        <w:sz w:val="18"/>
        <w:szCs w:val="18"/>
      </w:rPr>
    </w:pPr>
    <w:r w:rsidRPr="00E03C76">
      <w:rPr>
        <w:rStyle w:val="PageNumber"/>
        <w:sz w:val="18"/>
        <w:szCs w:val="18"/>
      </w:rPr>
      <w:fldChar w:fldCharType="begin"/>
    </w:r>
    <w:r w:rsidR="00DC6CFD" w:rsidRPr="00E03C76">
      <w:rPr>
        <w:rStyle w:val="PageNumber"/>
        <w:sz w:val="18"/>
        <w:szCs w:val="18"/>
      </w:rPr>
      <w:instrText xml:space="preserve">PAGE  </w:instrText>
    </w:r>
    <w:r w:rsidRPr="00E03C76">
      <w:rPr>
        <w:rStyle w:val="PageNumber"/>
        <w:sz w:val="18"/>
        <w:szCs w:val="18"/>
      </w:rPr>
      <w:fldChar w:fldCharType="separate"/>
    </w:r>
    <w:r w:rsidR="00425326">
      <w:rPr>
        <w:rStyle w:val="PageNumber"/>
        <w:noProof/>
        <w:sz w:val="18"/>
        <w:szCs w:val="18"/>
      </w:rPr>
      <w:t>1</w:t>
    </w:r>
    <w:r w:rsidRPr="00E03C76">
      <w:rPr>
        <w:rStyle w:val="PageNumber"/>
        <w:sz w:val="18"/>
        <w:szCs w:val="18"/>
      </w:rPr>
      <w:fldChar w:fldCharType="end"/>
    </w:r>
  </w:p>
  <w:p w14:paraId="339851E5" w14:textId="738807A3" w:rsidR="00DC6CFD" w:rsidRDefault="00DC6CFD" w:rsidP="00666EA3">
    <w:pPr>
      <w:pStyle w:val="Footer"/>
      <w:ind w:right="360"/>
    </w:pPr>
  </w:p>
  <w:p w14:paraId="758A9601" w14:textId="77777777" w:rsidR="00DC6CFD" w:rsidRDefault="00DC6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A3BA8" w14:textId="77777777" w:rsidR="001F1296" w:rsidRDefault="001F1296" w:rsidP="00190A0F">
      <w:r>
        <w:separator/>
      </w:r>
    </w:p>
  </w:footnote>
  <w:footnote w:type="continuationSeparator" w:id="0">
    <w:p w14:paraId="1ED46585" w14:textId="77777777" w:rsidR="001F1296" w:rsidRDefault="001F1296" w:rsidP="00190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A02AD"/>
    <w:multiLevelType w:val="hybridMultilevel"/>
    <w:tmpl w:val="C38C5922"/>
    <w:lvl w:ilvl="0" w:tplc="0409001B">
      <w:start w:val="1"/>
      <w:numFmt w:val="lowerRoman"/>
      <w:lvlText w:val="%1."/>
      <w:lvlJc w:val="righ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57A18"/>
    <w:multiLevelType w:val="hybridMultilevel"/>
    <w:tmpl w:val="9DD46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D1853"/>
    <w:multiLevelType w:val="hybridMultilevel"/>
    <w:tmpl w:val="23BAE5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52837"/>
    <w:multiLevelType w:val="hybridMultilevel"/>
    <w:tmpl w:val="F2B49916"/>
    <w:lvl w:ilvl="0" w:tplc="4F8AD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E5408"/>
    <w:multiLevelType w:val="hybridMultilevel"/>
    <w:tmpl w:val="6ED8B4C2"/>
    <w:lvl w:ilvl="0" w:tplc="F8AC6352">
      <w:start w:val="1"/>
      <w:numFmt w:val="decimal"/>
      <w:pStyle w:val="Heading3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BAF5F1A"/>
    <w:multiLevelType w:val="hybridMultilevel"/>
    <w:tmpl w:val="A76C4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1B1562"/>
    <w:multiLevelType w:val="hybridMultilevel"/>
    <w:tmpl w:val="464C5524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7" w15:restartNumberingAfterBreak="0">
    <w:nsid w:val="5A8C6BE4"/>
    <w:multiLevelType w:val="hybridMultilevel"/>
    <w:tmpl w:val="BF1A015E"/>
    <w:lvl w:ilvl="0" w:tplc="0B2E56D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4140D00"/>
    <w:multiLevelType w:val="hybridMultilevel"/>
    <w:tmpl w:val="5C8C00D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9095D61"/>
    <w:multiLevelType w:val="hybridMultilevel"/>
    <w:tmpl w:val="8DBE1A5A"/>
    <w:lvl w:ilvl="0" w:tplc="41B8A31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 w15:restartNumberingAfterBreak="0">
    <w:nsid w:val="6CFA06B0"/>
    <w:multiLevelType w:val="hybridMultilevel"/>
    <w:tmpl w:val="79E0E368"/>
    <w:lvl w:ilvl="0" w:tplc="AE22D37E">
      <w:start w:val="1"/>
      <w:numFmt w:val="bullet"/>
      <w:pStyle w:val="ListParagraph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5A63E81"/>
    <w:multiLevelType w:val="hybridMultilevel"/>
    <w:tmpl w:val="D27A3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9795D"/>
    <w:multiLevelType w:val="hybridMultilevel"/>
    <w:tmpl w:val="7E68C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734951">
    <w:abstractNumId w:val="4"/>
  </w:num>
  <w:num w:numId="2" w16cid:durableId="737285912">
    <w:abstractNumId w:val="10"/>
  </w:num>
  <w:num w:numId="3" w16cid:durableId="485899924">
    <w:abstractNumId w:val="8"/>
  </w:num>
  <w:num w:numId="4" w16cid:durableId="1710034941">
    <w:abstractNumId w:val="9"/>
  </w:num>
  <w:num w:numId="5" w16cid:durableId="251092509">
    <w:abstractNumId w:val="6"/>
  </w:num>
  <w:num w:numId="6" w16cid:durableId="663363193">
    <w:abstractNumId w:val="0"/>
  </w:num>
  <w:num w:numId="7" w16cid:durableId="815030860">
    <w:abstractNumId w:val="7"/>
  </w:num>
  <w:num w:numId="8" w16cid:durableId="1936210339">
    <w:abstractNumId w:val="3"/>
  </w:num>
  <w:num w:numId="9" w16cid:durableId="1588075444">
    <w:abstractNumId w:val="5"/>
  </w:num>
  <w:num w:numId="10" w16cid:durableId="1166674840">
    <w:abstractNumId w:val="12"/>
  </w:num>
  <w:num w:numId="11" w16cid:durableId="1782845851">
    <w:abstractNumId w:val="1"/>
  </w:num>
  <w:num w:numId="12" w16cid:durableId="218981989">
    <w:abstractNumId w:val="11"/>
  </w:num>
  <w:num w:numId="13" w16cid:durableId="144685210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zNjc0MjE0NzI2tDBW0lEKTi0uzszPAykwrAUAi3djqywAAAA="/>
  </w:docVars>
  <w:rsids>
    <w:rsidRoot w:val="00E4296A"/>
    <w:rsid w:val="00002611"/>
    <w:rsid w:val="00003296"/>
    <w:rsid w:val="00003ABA"/>
    <w:rsid w:val="00004F91"/>
    <w:rsid w:val="00005710"/>
    <w:rsid w:val="0000642B"/>
    <w:rsid w:val="00006649"/>
    <w:rsid w:val="000067D9"/>
    <w:rsid w:val="00007AF9"/>
    <w:rsid w:val="00007BE6"/>
    <w:rsid w:val="0001239C"/>
    <w:rsid w:val="00012D13"/>
    <w:rsid w:val="00015844"/>
    <w:rsid w:val="000164AE"/>
    <w:rsid w:val="0002025A"/>
    <w:rsid w:val="0002041F"/>
    <w:rsid w:val="00022E21"/>
    <w:rsid w:val="00023A54"/>
    <w:rsid w:val="00023F0E"/>
    <w:rsid w:val="00025903"/>
    <w:rsid w:val="000260B5"/>
    <w:rsid w:val="0003157B"/>
    <w:rsid w:val="00032F3E"/>
    <w:rsid w:val="00033567"/>
    <w:rsid w:val="00033B22"/>
    <w:rsid w:val="0003415F"/>
    <w:rsid w:val="00034257"/>
    <w:rsid w:val="000356F5"/>
    <w:rsid w:val="000362AE"/>
    <w:rsid w:val="00037D5D"/>
    <w:rsid w:val="00037E97"/>
    <w:rsid w:val="00041300"/>
    <w:rsid w:val="000414D7"/>
    <w:rsid w:val="00042752"/>
    <w:rsid w:val="00043943"/>
    <w:rsid w:val="00047E44"/>
    <w:rsid w:val="00047EBB"/>
    <w:rsid w:val="000506B6"/>
    <w:rsid w:val="000511D1"/>
    <w:rsid w:val="0005341F"/>
    <w:rsid w:val="00053B7C"/>
    <w:rsid w:val="00054DBF"/>
    <w:rsid w:val="00055058"/>
    <w:rsid w:val="0005550F"/>
    <w:rsid w:val="0006013B"/>
    <w:rsid w:val="00060A64"/>
    <w:rsid w:val="000611EF"/>
    <w:rsid w:val="0006122B"/>
    <w:rsid w:val="00061F8A"/>
    <w:rsid w:val="0006313A"/>
    <w:rsid w:val="000631CD"/>
    <w:rsid w:val="000640BC"/>
    <w:rsid w:val="000657BC"/>
    <w:rsid w:val="00065B02"/>
    <w:rsid w:val="00065F97"/>
    <w:rsid w:val="000672EA"/>
    <w:rsid w:val="000674B3"/>
    <w:rsid w:val="000702F9"/>
    <w:rsid w:val="000720AF"/>
    <w:rsid w:val="000725C6"/>
    <w:rsid w:val="00076D91"/>
    <w:rsid w:val="000775B0"/>
    <w:rsid w:val="00080151"/>
    <w:rsid w:val="0008128F"/>
    <w:rsid w:val="00082C59"/>
    <w:rsid w:val="00085573"/>
    <w:rsid w:val="00085994"/>
    <w:rsid w:val="0008599A"/>
    <w:rsid w:val="00085AE1"/>
    <w:rsid w:val="00085AFB"/>
    <w:rsid w:val="000875AC"/>
    <w:rsid w:val="00090554"/>
    <w:rsid w:val="000908DE"/>
    <w:rsid w:val="00091815"/>
    <w:rsid w:val="00091D28"/>
    <w:rsid w:val="00091E6F"/>
    <w:rsid w:val="00092C8D"/>
    <w:rsid w:val="00093EF0"/>
    <w:rsid w:val="00094008"/>
    <w:rsid w:val="00094529"/>
    <w:rsid w:val="000952E3"/>
    <w:rsid w:val="0009530B"/>
    <w:rsid w:val="000956E6"/>
    <w:rsid w:val="000961D2"/>
    <w:rsid w:val="0009655D"/>
    <w:rsid w:val="000A0DA1"/>
    <w:rsid w:val="000A33F8"/>
    <w:rsid w:val="000A519E"/>
    <w:rsid w:val="000A5553"/>
    <w:rsid w:val="000A5A8E"/>
    <w:rsid w:val="000A5ED9"/>
    <w:rsid w:val="000B2321"/>
    <w:rsid w:val="000B30A9"/>
    <w:rsid w:val="000B5FCA"/>
    <w:rsid w:val="000B6FCE"/>
    <w:rsid w:val="000C064D"/>
    <w:rsid w:val="000C0B25"/>
    <w:rsid w:val="000C0C79"/>
    <w:rsid w:val="000C196F"/>
    <w:rsid w:val="000C3736"/>
    <w:rsid w:val="000C4393"/>
    <w:rsid w:val="000C49EE"/>
    <w:rsid w:val="000C62CE"/>
    <w:rsid w:val="000C6F06"/>
    <w:rsid w:val="000D00A2"/>
    <w:rsid w:val="000D194B"/>
    <w:rsid w:val="000D23C3"/>
    <w:rsid w:val="000D40E0"/>
    <w:rsid w:val="000E1729"/>
    <w:rsid w:val="000E37C9"/>
    <w:rsid w:val="000E4E32"/>
    <w:rsid w:val="000E5791"/>
    <w:rsid w:val="000E7115"/>
    <w:rsid w:val="000E752E"/>
    <w:rsid w:val="000E7C5B"/>
    <w:rsid w:val="000F0F3C"/>
    <w:rsid w:val="000F1CE6"/>
    <w:rsid w:val="000F25CF"/>
    <w:rsid w:val="000F3F22"/>
    <w:rsid w:val="000F41E9"/>
    <w:rsid w:val="000F5519"/>
    <w:rsid w:val="000F6B48"/>
    <w:rsid w:val="000F7873"/>
    <w:rsid w:val="00100B8F"/>
    <w:rsid w:val="00103276"/>
    <w:rsid w:val="00103F4A"/>
    <w:rsid w:val="001068AE"/>
    <w:rsid w:val="00112EAF"/>
    <w:rsid w:val="00114B5A"/>
    <w:rsid w:val="00114CAE"/>
    <w:rsid w:val="00115D0B"/>
    <w:rsid w:val="00115EC1"/>
    <w:rsid w:val="00115F91"/>
    <w:rsid w:val="00116BE5"/>
    <w:rsid w:val="00117438"/>
    <w:rsid w:val="0012049E"/>
    <w:rsid w:val="00121F09"/>
    <w:rsid w:val="00124A39"/>
    <w:rsid w:val="00125384"/>
    <w:rsid w:val="00130961"/>
    <w:rsid w:val="00130EBD"/>
    <w:rsid w:val="001319AE"/>
    <w:rsid w:val="00133638"/>
    <w:rsid w:val="0013430B"/>
    <w:rsid w:val="00134559"/>
    <w:rsid w:val="0013532B"/>
    <w:rsid w:val="001368EF"/>
    <w:rsid w:val="00137450"/>
    <w:rsid w:val="00137F67"/>
    <w:rsid w:val="00140420"/>
    <w:rsid w:val="001417DF"/>
    <w:rsid w:val="00141D08"/>
    <w:rsid w:val="00142673"/>
    <w:rsid w:val="00142B99"/>
    <w:rsid w:val="00143848"/>
    <w:rsid w:val="001444A6"/>
    <w:rsid w:val="001451B0"/>
    <w:rsid w:val="00145780"/>
    <w:rsid w:val="00146618"/>
    <w:rsid w:val="00147039"/>
    <w:rsid w:val="001506F2"/>
    <w:rsid w:val="001566A6"/>
    <w:rsid w:val="001572A1"/>
    <w:rsid w:val="00157D23"/>
    <w:rsid w:val="00160165"/>
    <w:rsid w:val="001614DA"/>
    <w:rsid w:val="00161D4E"/>
    <w:rsid w:val="00161E70"/>
    <w:rsid w:val="00163325"/>
    <w:rsid w:val="00164202"/>
    <w:rsid w:val="00164608"/>
    <w:rsid w:val="00167225"/>
    <w:rsid w:val="00167CE0"/>
    <w:rsid w:val="00170584"/>
    <w:rsid w:val="0017287D"/>
    <w:rsid w:val="00172CC2"/>
    <w:rsid w:val="001735E4"/>
    <w:rsid w:val="001754ED"/>
    <w:rsid w:val="0017666B"/>
    <w:rsid w:val="00176736"/>
    <w:rsid w:val="00177871"/>
    <w:rsid w:val="00177F8F"/>
    <w:rsid w:val="00182CE3"/>
    <w:rsid w:val="001846CF"/>
    <w:rsid w:val="00186A89"/>
    <w:rsid w:val="0018782F"/>
    <w:rsid w:val="00190463"/>
    <w:rsid w:val="00190A0F"/>
    <w:rsid w:val="00191C7B"/>
    <w:rsid w:val="00192CA1"/>
    <w:rsid w:val="001938E1"/>
    <w:rsid w:val="00193FFA"/>
    <w:rsid w:val="00194153"/>
    <w:rsid w:val="00195CE2"/>
    <w:rsid w:val="00196964"/>
    <w:rsid w:val="001974F0"/>
    <w:rsid w:val="001A1C69"/>
    <w:rsid w:val="001A1F86"/>
    <w:rsid w:val="001A206E"/>
    <w:rsid w:val="001A370F"/>
    <w:rsid w:val="001A3B2A"/>
    <w:rsid w:val="001A4076"/>
    <w:rsid w:val="001A5F9B"/>
    <w:rsid w:val="001B065A"/>
    <w:rsid w:val="001B06E6"/>
    <w:rsid w:val="001B22BB"/>
    <w:rsid w:val="001B3470"/>
    <w:rsid w:val="001B406F"/>
    <w:rsid w:val="001B59A7"/>
    <w:rsid w:val="001B61A6"/>
    <w:rsid w:val="001B7C93"/>
    <w:rsid w:val="001C0008"/>
    <w:rsid w:val="001C0AED"/>
    <w:rsid w:val="001C1930"/>
    <w:rsid w:val="001C3ABA"/>
    <w:rsid w:val="001C4000"/>
    <w:rsid w:val="001C5546"/>
    <w:rsid w:val="001C55E6"/>
    <w:rsid w:val="001C688C"/>
    <w:rsid w:val="001C694E"/>
    <w:rsid w:val="001C7136"/>
    <w:rsid w:val="001C7B3B"/>
    <w:rsid w:val="001D1CEB"/>
    <w:rsid w:val="001D3733"/>
    <w:rsid w:val="001D58F8"/>
    <w:rsid w:val="001E015B"/>
    <w:rsid w:val="001E46E6"/>
    <w:rsid w:val="001E52E6"/>
    <w:rsid w:val="001E585B"/>
    <w:rsid w:val="001E5B3A"/>
    <w:rsid w:val="001E6AAC"/>
    <w:rsid w:val="001F104D"/>
    <w:rsid w:val="001F1296"/>
    <w:rsid w:val="001F1C14"/>
    <w:rsid w:val="001F2B32"/>
    <w:rsid w:val="001F35A3"/>
    <w:rsid w:val="001F3D29"/>
    <w:rsid w:val="001F5154"/>
    <w:rsid w:val="001F661E"/>
    <w:rsid w:val="001F6B37"/>
    <w:rsid w:val="001F6E9A"/>
    <w:rsid w:val="001F76AA"/>
    <w:rsid w:val="00201AE9"/>
    <w:rsid w:val="00201B61"/>
    <w:rsid w:val="00201C03"/>
    <w:rsid w:val="00202077"/>
    <w:rsid w:val="00205319"/>
    <w:rsid w:val="00205546"/>
    <w:rsid w:val="00207689"/>
    <w:rsid w:val="00210EBE"/>
    <w:rsid w:val="002111EC"/>
    <w:rsid w:val="00211CAD"/>
    <w:rsid w:val="00211D33"/>
    <w:rsid w:val="00212011"/>
    <w:rsid w:val="002138FF"/>
    <w:rsid w:val="00213DF4"/>
    <w:rsid w:val="0021551D"/>
    <w:rsid w:val="0021700C"/>
    <w:rsid w:val="00217500"/>
    <w:rsid w:val="00220636"/>
    <w:rsid w:val="00223808"/>
    <w:rsid w:val="00224A67"/>
    <w:rsid w:val="00226A43"/>
    <w:rsid w:val="0023083D"/>
    <w:rsid w:val="00234773"/>
    <w:rsid w:val="002353DF"/>
    <w:rsid w:val="00235758"/>
    <w:rsid w:val="00236186"/>
    <w:rsid w:val="0023646F"/>
    <w:rsid w:val="00236E34"/>
    <w:rsid w:val="002379F8"/>
    <w:rsid w:val="00237C3F"/>
    <w:rsid w:val="002403C9"/>
    <w:rsid w:val="00240AA7"/>
    <w:rsid w:val="00240D81"/>
    <w:rsid w:val="00241AD2"/>
    <w:rsid w:val="002426C8"/>
    <w:rsid w:val="00242739"/>
    <w:rsid w:val="002441DE"/>
    <w:rsid w:val="00245AA0"/>
    <w:rsid w:val="00246594"/>
    <w:rsid w:val="00246E85"/>
    <w:rsid w:val="002507AD"/>
    <w:rsid w:val="002508A1"/>
    <w:rsid w:val="00252346"/>
    <w:rsid w:val="00253510"/>
    <w:rsid w:val="0025351E"/>
    <w:rsid w:val="0025367A"/>
    <w:rsid w:val="0025417F"/>
    <w:rsid w:val="0025486C"/>
    <w:rsid w:val="002601D4"/>
    <w:rsid w:val="00263C30"/>
    <w:rsid w:val="00264308"/>
    <w:rsid w:val="00264C71"/>
    <w:rsid w:val="00266F01"/>
    <w:rsid w:val="00270961"/>
    <w:rsid w:val="00271A42"/>
    <w:rsid w:val="0027303B"/>
    <w:rsid w:val="00275243"/>
    <w:rsid w:val="00275E06"/>
    <w:rsid w:val="002818C6"/>
    <w:rsid w:val="0028231C"/>
    <w:rsid w:val="00284521"/>
    <w:rsid w:val="002847E1"/>
    <w:rsid w:val="002847FC"/>
    <w:rsid w:val="00285EFA"/>
    <w:rsid w:val="00287799"/>
    <w:rsid w:val="002908D9"/>
    <w:rsid w:val="00293637"/>
    <w:rsid w:val="00293A21"/>
    <w:rsid w:val="0029554E"/>
    <w:rsid w:val="00295619"/>
    <w:rsid w:val="00295AAB"/>
    <w:rsid w:val="002A039A"/>
    <w:rsid w:val="002A0E8E"/>
    <w:rsid w:val="002A2466"/>
    <w:rsid w:val="002A6346"/>
    <w:rsid w:val="002A6853"/>
    <w:rsid w:val="002A7003"/>
    <w:rsid w:val="002B09CC"/>
    <w:rsid w:val="002B0E15"/>
    <w:rsid w:val="002B1E6D"/>
    <w:rsid w:val="002B20DD"/>
    <w:rsid w:val="002B26A2"/>
    <w:rsid w:val="002B2F16"/>
    <w:rsid w:val="002B328C"/>
    <w:rsid w:val="002B3B90"/>
    <w:rsid w:val="002B43D5"/>
    <w:rsid w:val="002C004D"/>
    <w:rsid w:val="002C0108"/>
    <w:rsid w:val="002C094C"/>
    <w:rsid w:val="002C0FC3"/>
    <w:rsid w:val="002C1C82"/>
    <w:rsid w:val="002C42C1"/>
    <w:rsid w:val="002C5A30"/>
    <w:rsid w:val="002C6FF1"/>
    <w:rsid w:val="002C73D8"/>
    <w:rsid w:val="002D0C83"/>
    <w:rsid w:val="002D2673"/>
    <w:rsid w:val="002D29F6"/>
    <w:rsid w:val="002D3E7B"/>
    <w:rsid w:val="002D54E6"/>
    <w:rsid w:val="002D58F2"/>
    <w:rsid w:val="002D5C80"/>
    <w:rsid w:val="002D6822"/>
    <w:rsid w:val="002D7866"/>
    <w:rsid w:val="002D7F3B"/>
    <w:rsid w:val="002E05AC"/>
    <w:rsid w:val="002E1037"/>
    <w:rsid w:val="002E1C0C"/>
    <w:rsid w:val="002E38AF"/>
    <w:rsid w:val="002E5C49"/>
    <w:rsid w:val="002E702E"/>
    <w:rsid w:val="002F1C18"/>
    <w:rsid w:val="002F2032"/>
    <w:rsid w:val="002F3FF9"/>
    <w:rsid w:val="002F50AE"/>
    <w:rsid w:val="00301A97"/>
    <w:rsid w:val="0030293B"/>
    <w:rsid w:val="0030305C"/>
    <w:rsid w:val="003042CC"/>
    <w:rsid w:val="003051C2"/>
    <w:rsid w:val="003058E2"/>
    <w:rsid w:val="003063B8"/>
    <w:rsid w:val="00307727"/>
    <w:rsid w:val="0031013F"/>
    <w:rsid w:val="003107A6"/>
    <w:rsid w:val="0031199D"/>
    <w:rsid w:val="003129AD"/>
    <w:rsid w:val="0031320B"/>
    <w:rsid w:val="003148BA"/>
    <w:rsid w:val="00315073"/>
    <w:rsid w:val="003156CB"/>
    <w:rsid w:val="00315B27"/>
    <w:rsid w:val="003168C2"/>
    <w:rsid w:val="0031732A"/>
    <w:rsid w:val="003206A6"/>
    <w:rsid w:val="00320E02"/>
    <w:rsid w:val="00321A30"/>
    <w:rsid w:val="00321C8E"/>
    <w:rsid w:val="00321D87"/>
    <w:rsid w:val="00321F64"/>
    <w:rsid w:val="00322D41"/>
    <w:rsid w:val="00322D78"/>
    <w:rsid w:val="00323CC0"/>
    <w:rsid w:val="00326B2E"/>
    <w:rsid w:val="00330B4D"/>
    <w:rsid w:val="003324AC"/>
    <w:rsid w:val="003333D2"/>
    <w:rsid w:val="003342DE"/>
    <w:rsid w:val="00336C2A"/>
    <w:rsid w:val="003379F8"/>
    <w:rsid w:val="00340730"/>
    <w:rsid w:val="00341C58"/>
    <w:rsid w:val="003475B2"/>
    <w:rsid w:val="003503F9"/>
    <w:rsid w:val="00350B13"/>
    <w:rsid w:val="00351BC9"/>
    <w:rsid w:val="003524CD"/>
    <w:rsid w:val="003535AA"/>
    <w:rsid w:val="00357613"/>
    <w:rsid w:val="00357958"/>
    <w:rsid w:val="00360B5C"/>
    <w:rsid w:val="003611A5"/>
    <w:rsid w:val="00361B5F"/>
    <w:rsid w:val="00363E5B"/>
    <w:rsid w:val="00364177"/>
    <w:rsid w:val="00365E2C"/>
    <w:rsid w:val="00366143"/>
    <w:rsid w:val="003662E7"/>
    <w:rsid w:val="003663A3"/>
    <w:rsid w:val="00370571"/>
    <w:rsid w:val="0037104B"/>
    <w:rsid w:val="003735E7"/>
    <w:rsid w:val="00376C7C"/>
    <w:rsid w:val="003773CA"/>
    <w:rsid w:val="00380492"/>
    <w:rsid w:val="00381D34"/>
    <w:rsid w:val="00382A43"/>
    <w:rsid w:val="00382DDF"/>
    <w:rsid w:val="003833C7"/>
    <w:rsid w:val="00383483"/>
    <w:rsid w:val="003839F6"/>
    <w:rsid w:val="003854E3"/>
    <w:rsid w:val="00386472"/>
    <w:rsid w:val="00387718"/>
    <w:rsid w:val="00390B00"/>
    <w:rsid w:val="003942DD"/>
    <w:rsid w:val="00394A84"/>
    <w:rsid w:val="00396639"/>
    <w:rsid w:val="003975A4"/>
    <w:rsid w:val="003A57B5"/>
    <w:rsid w:val="003B02D3"/>
    <w:rsid w:val="003B13F4"/>
    <w:rsid w:val="003B2AEF"/>
    <w:rsid w:val="003B49B3"/>
    <w:rsid w:val="003B50A3"/>
    <w:rsid w:val="003B55F6"/>
    <w:rsid w:val="003B7356"/>
    <w:rsid w:val="003B73C3"/>
    <w:rsid w:val="003C11AC"/>
    <w:rsid w:val="003C157D"/>
    <w:rsid w:val="003C511F"/>
    <w:rsid w:val="003D2292"/>
    <w:rsid w:val="003D3482"/>
    <w:rsid w:val="003D43FF"/>
    <w:rsid w:val="003D45AB"/>
    <w:rsid w:val="003D4665"/>
    <w:rsid w:val="003D6A43"/>
    <w:rsid w:val="003E2528"/>
    <w:rsid w:val="003E672F"/>
    <w:rsid w:val="003E77E8"/>
    <w:rsid w:val="003F0030"/>
    <w:rsid w:val="003F042D"/>
    <w:rsid w:val="003F332B"/>
    <w:rsid w:val="003F36F6"/>
    <w:rsid w:val="003F3A6C"/>
    <w:rsid w:val="003F4022"/>
    <w:rsid w:val="003F430F"/>
    <w:rsid w:val="003F4D6A"/>
    <w:rsid w:val="003F5595"/>
    <w:rsid w:val="003F5A60"/>
    <w:rsid w:val="00401515"/>
    <w:rsid w:val="0040155B"/>
    <w:rsid w:val="004029F6"/>
    <w:rsid w:val="00406EFF"/>
    <w:rsid w:val="00406FEF"/>
    <w:rsid w:val="00407387"/>
    <w:rsid w:val="00407B56"/>
    <w:rsid w:val="00407BBE"/>
    <w:rsid w:val="00411EA1"/>
    <w:rsid w:val="00412444"/>
    <w:rsid w:val="00412B30"/>
    <w:rsid w:val="00412C9C"/>
    <w:rsid w:val="004134DC"/>
    <w:rsid w:val="004155EF"/>
    <w:rsid w:val="004209CA"/>
    <w:rsid w:val="0042177C"/>
    <w:rsid w:val="0042224A"/>
    <w:rsid w:val="004230D6"/>
    <w:rsid w:val="00425326"/>
    <w:rsid w:val="0042559F"/>
    <w:rsid w:val="00425A55"/>
    <w:rsid w:val="00425BB4"/>
    <w:rsid w:val="004272A5"/>
    <w:rsid w:val="0043015A"/>
    <w:rsid w:val="00430D96"/>
    <w:rsid w:val="004327DB"/>
    <w:rsid w:val="004344AD"/>
    <w:rsid w:val="004345D4"/>
    <w:rsid w:val="00434C10"/>
    <w:rsid w:val="00434FF2"/>
    <w:rsid w:val="0043587F"/>
    <w:rsid w:val="00435D33"/>
    <w:rsid w:val="004371EB"/>
    <w:rsid w:val="004405CC"/>
    <w:rsid w:val="00444378"/>
    <w:rsid w:val="004459D9"/>
    <w:rsid w:val="00447D33"/>
    <w:rsid w:val="004510D8"/>
    <w:rsid w:val="0045244F"/>
    <w:rsid w:val="00452662"/>
    <w:rsid w:val="00454464"/>
    <w:rsid w:val="00456BB1"/>
    <w:rsid w:val="0046099E"/>
    <w:rsid w:val="0046129F"/>
    <w:rsid w:val="00462393"/>
    <w:rsid w:val="0046321D"/>
    <w:rsid w:val="004649E2"/>
    <w:rsid w:val="00466615"/>
    <w:rsid w:val="00467DE4"/>
    <w:rsid w:val="0047032A"/>
    <w:rsid w:val="004730F1"/>
    <w:rsid w:val="004744B0"/>
    <w:rsid w:val="00474F5A"/>
    <w:rsid w:val="00475DBF"/>
    <w:rsid w:val="004768BF"/>
    <w:rsid w:val="004772EA"/>
    <w:rsid w:val="00480457"/>
    <w:rsid w:val="0048076A"/>
    <w:rsid w:val="004814FC"/>
    <w:rsid w:val="00482CA1"/>
    <w:rsid w:val="00483193"/>
    <w:rsid w:val="0048386E"/>
    <w:rsid w:val="00483885"/>
    <w:rsid w:val="0048394F"/>
    <w:rsid w:val="00483C07"/>
    <w:rsid w:val="004854D4"/>
    <w:rsid w:val="00493AAA"/>
    <w:rsid w:val="00495FA4"/>
    <w:rsid w:val="00496EA3"/>
    <w:rsid w:val="004A0204"/>
    <w:rsid w:val="004A0C94"/>
    <w:rsid w:val="004A2F4A"/>
    <w:rsid w:val="004A777E"/>
    <w:rsid w:val="004A7951"/>
    <w:rsid w:val="004B1713"/>
    <w:rsid w:val="004B2030"/>
    <w:rsid w:val="004B2FB9"/>
    <w:rsid w:val="004B3E7B"/>
    <w:rsid w:val="004B4014"/>
    <w:rsid w:val="004B4983"/>
    <w:rsid w:val="004B52F0"/>
    <w:rsid w:val="004B6661"/>
    <w:rsid w:val="004B7E8E"/>
    <w:rsid w:val="004B7E8F"/>
    <w:rsid w:val="004C036F"/>
    <w:rsid w:val="004C1E3D"/>
    <w:rsid w:val="004C2246"/>
    <w:rsid w:val="004C2510"/>
    <w:rsid w:val="004C2CE4"/>
    <w:rsid w:val="004C43F1"/>
    <w:rsid w:val="004C7418"/>
    <w:rsid w:val="004D16A1"/>
    <w:rsid w:val="004D1B1A"/>
    <w:rsid w:val="004D1ED1"/>
    <w:rsid w:val="004D3532"/>
    <w:rsid w:val="004D35EF"/>
    <w:rsid w:val="004D4B3C"/>
    <w:rsid w:val="004D7213"/>
    <w:rsid w:val="004E032A"/>
    <w:rsid w:val="004E3008"/>
    <w:rsid w:val="004E440A"/>
    <w:rsid w:val="004E4E60"/>
    <w:rsid w:val="004E53E4"/>
    <w:rsid w:val="004E5A5B"/>
    <w:rsid w:val="004F308F"/>
    <w:rsid w:val="004F7DCA"/>
    <w:rsid w:val="00500194"/>
    <w:rsid w:val="005017F2"/>
    <w:rsid w:val="00501B7B"/>
    <w:rsid w:val="00503167"/>
    <w:rsid w:val="00503CFF"/>
    <w:rsid w:val="00505D9B"/>
    <w:rsid w:val="005061A2"/>
    <w:rsid w:val="00506293"/>
    <w:rsid w:val="00510DD7"/>
    <w:rsid w:val="0051113C"/>
    <w:rsid w:val="0051129A"/>
    <w:rsid w:val="00511B0B"/>
    <w:rsid w:val="00512C01"/>
    <w:rsid w:val="00513371"/>
    <w:rsid w:val="0051346E"/>
    <w:rsid w:val="00516393"/>
    <w:rsid w:val="005164D9"/>
    <w:rsid w:val="005171DC"/>
    <w:rsid w:val="005214EA"/>
    <w:rsid w:val="00522C1C"/>
    <w:rsid w:val="00524E5A"/>
    <w:rsid w:val="00524FF0"/>
    <w:rsid w:val="00525EE5"/>
    <w:rsid w:val="005265B3"/>
    <w:rsid w:val="005268FB"/>
    <w:rsid w:val="00530CEA"/>
    <w:rsid w:val="00530EC1"/>
    <w:rsid w:val="0053102F"/>
    <w:rsid w:val="005310F1"/>
    <w:rsid w:val="00531A28"/>
    <w:rsid w:val="0053342A"/>
    <w:rsid w:val="00533D53"/>
    <w:rsid w:val="0053506D"/>
    <w:rsid w:val="0053681E"/>
    <w:rsid w:val="00536ED6"/>
    <w:rsid w:val="00537B08"/>
    <w:rsid w:val="005408FA"/>
    <w:rsid w:val="00541D23"/>
    <w:rsid w:val="00547B21"/>
    <w:rsid w:val="00550857"/>
    <w:rsid w:val="005510A8"/>
    <w:rsid w:val="005516CE"/>
    <w:rsid w:val="00552491"/>
    <w:rsid w:val="00552AC4"/>
    <w:rsid w:val="00554271"/>
    <w:rsid w:val="005544D5"/>
    <w:rsid w:val="00554CCF"/>
    <w:rsid w:val="00555DFA"/>
    <w:rsid w:val="00557663"/>
    <w:rsid w:val="005577EC"/>
    <w:rsid w:val="0056380C"/>
    <w:rsid w:val="005644C7"/>
    <w:rsid w:val="00566DA4"/>
    <w:rsid w:val="00567AA3"/>
    <w:rsid w:val="00570F3A"/>
    <w:rsid w:val="00572DF0"/>
    <w:rsid w:val="00574099"/>
    <w:rsid w:val="00574EF3"/>
    <w:rsid w:val="00575969"/>
    <w:rsid w:val="00575B9F"/>
    <w:rsid w:val="0057675D"/>
    <w:rsid w:val="00580B84"/>
    <w:rsid w:val="005815D9"/>
    <w:rsid w:val="005829AB"/>
    <w:rsid w:val="00584AF5"/>
    <w:rsid w:val="00584B20"/>
    <w:rsid w:val="00586CDD"/>
    <w:rsid w:val="00587F0E"/>
    <w:rsid w:val="005913C6"/>
    <w:rsid w:val="005914C4"/>
    <w:rsid w:val="00592B3F"/>
    <w:rsid w:val="00593501"/>
    <w:rsid w:val="005952A9"/>
    <w:rsid w:val="0059549B"/>
    <w:rsid w:val="00595B44"/>
    <w:rsid w:val="0059621A"/>
    <w:rsid w:val="005966C5"/>
    <w:rsid w:val="005977F3"/>
    <w:rsid w:val="005A073F"/>
    <w:rsid w:val="005A0CA6"/>
    <w:rsid w:val="005A0EBF"/>
    <w:rsid w:val="005A1032"/>
    <w:rsid w:val="005A20C5"/>
    <w:rsid w:val="005A27A9"/>
    <w:rsid w:val="005A496A"/>
    <w:rsid w:val="005A6025"/>
    <w:rsid w:val="005B0187"/>
    <w:rsid w:val="005B0D77"/>
    <w:rsid w:val="005B173E"/>
    <w:rsid w:val="005B21DD"/>
    <w:rsid w:val="005B33F7"/>
    <w:rsid w:val="005B37DD"/>
    <w:rsid w:val="005B4E00"/>
    <w:rsid w:val="005B6BBF"/>
    <w:rsid w:val="005C49C1"/>
    <w:rsid w:val="005C53C4"/>
    <w:rsid w:val="005C5A52"/>
    <w:rsid w:val="005C6AFC"/>
    <w:rsid w:val="005C7879"/>
    <w:rsid w:val="005D0489"/>
    <w:rsid w:val="005D1EC7"/>
    <w:rsid w:val="005E0497"/>
    <w:rsid w:val="005E15A1"/>
    <w:rsid w:val="005E21E8"/>
    <w:rsid w:val="005E245B"/>
    <w:rsid w:val="005E2FBB"/>
    <w:rsid w:val="005E34C7"/>
    <w:rsid w:val="005E351B"/>
    <w:rsid w:val="005E37C2"/>
    <w:rsid w:val="005E3E3F"/>
    <w:rsid w:val="005E479F"/>
    <w:rsid w:val="005E58B9"/>
    <w:rsid w:val="005F0085"/>
    <w:rsid w:val="005F1E20"/>
    <w:rsid w:val="005F2022"/>
    <w:rsid w:val="005F2EB8"/>
    <w:rsid w:val="005F471B"/>
    <w:rsid w:val="005F56B3"/>
    <w:rsid w:val="005F6A28"/>
    <w:rsid w:val="00601600"/>
    <w:rsid w:val="006028EA"/>
    <w:rsid w:val="00603000"/>
    <w:rsid w:val="00605738"/>
    <w:rsid w:val="006118A1"/>
    <w:rsid w:val="006137E8"/>
    <w:rsid w:val="0061385B"/>
    <w:rsid w:val="006164B6"/>
    <w:rsid w:val="0061762C"/>
    <w:rsid w:val="00620EC4"/>
    <w:rsid w:val="00623184"/>
    <w:rsid w:val="006246CB"/>
    <w:rsid w:val="00626420"/>
    <w:rsid w:val="0063004E"/>
    <w:rsid w:val="00630EED"/>
    <w:rsid w:val="006317BC"/>
    <w:rsid w:val="00631C1B"/>
    <w:rsid w:val="00631E3D"/>
    <w:rsid w:val="00633000"/>
    <w:rsid w:val="006336F4"/>
    <w:rsid w:val="006362A0"/>
    <w:rsid w:val="006362E7"/>
    <w:rsid w:val="006372C4"/>
    <w:rsid w:val="0064103C"/>
    <w:rsid w:val="00642D35"/>
    <w:rsid w:val="00642EB4"/>
    <w:rsid w:val="006448B8"/>
    <w:rsid w:val="00645F1B"/>
    <w:rsid w:val="00647113"/>
    <w:rsid w:val="00647D98"/>
    <w:rsid w:val="00651C53"/>
    <w:rsid w:val="00653E9D"/>
    <w:rsid w:val="006541B5"/>
    <w:rsid w:val="0065435E"/>
    <w:rsid w:val="006547DF"/>
    <w:rsid w:val="006549A8"/>
    <w:rsid w:val="00654D1F"/>
    <w:rsid w:val="00656BF6"/>
    <w:rsid w:val="00660707"/>
    <w:rsid w:val="0066092A"/>
    <w:rsid w:val="00661492"/>
    <w:rsid w:val="00661700"/>
    <w:rsid w:val="00661986"/>
    <w:rsid w:val="00664957"/>
    <w:rsid w:val="00664F8B"/>
    <w:rsid w:val="006650BB"/>
    <w:rsid w:val="00665534"/>
    <w:rsid w:val="00665577"/>
    <w:rsid w:val="00665FC7"/>
    <w:rsid w:val="00666B41"/>
    <w:rsid w:val="00666C1E"/>
    <w:rsid w:val="00666EA3"/>
    <w:rsid w:val="00667B5D"/>
    <w:rsid w:val="00673781"/>
    <w:rsid w:val="00673860"/>
    <w:rsid w:val="00674310"/>
    <w:rsid w:val="006748B9"/>
    <w:rsid w:val="006756DB"/>
    <w:rsid w:val="00675B5B"/>
    <w:rsid w:val="00677FAE"/>
    <w:rsid w:val="006804A6"/>
    <w:rsid w:val="00683C6E"/>
    <w:rsid w:val="00683CB0"/>
    <w:rsid w:val="00685028"/>
    <w:rsid w:val="006864FC"/>
    <w:rsid w:val="0068651A"/>
    <w:rsid w:val="00687087"/>
    <w:rsid w:val="006875AB"/>
    <w:rsid w:val="00687648"/>
    <w:rsid w:val="00687D13"/>
    <w:rsid w:val="00690696"/>
    <w:rsid w:val="00691415"/>
    <w:rsid w:val="00693190"/>
    <w:rsid w:val="00693A42"/>
    <w:rsid w:val="00694610"/>
    <w:rsid w:val="00694813"/>
    <w:rsid w:val="00694D3A"/>
    <w:rsid w:val="0069737D"/>
    <w:rsid w:val="00697964"/>
    <w:rsid w:val="00697CE7"/>
    <w:rsid w:val="006A01FD"/>
    <w:rsid w:val="006A0B0E"/>
    <w:rsid w:val="006A15B4"/>
    <w:rsid w:val="006A32B3"/>
    <w:rsid w:val="006A47B4"/>
    <w:rsid w:val="006A486B"/>
    <w:rsid w:val="006A5530"/>
    <w:rsid w:val="006B04E8"/>
    <w:rsid w:val="006B33AA"/>
    <w:rsid w:val="006B375D"/>
    <w:rsid w:val="006B409F"/>
    <w:rsid w:val="006B4917"/>
    <w:rsid w:val="006C229E"/>
    <w:rsid w:val="006C2993"/>
    <w:rsid w:val="006C2D27"/>
    <w:rsid w:val="006C360F"/>
    <w:rsid w:val="006C38B9"/>
    <w:rsid w:val="006C53EE"/>
    <w:rsid w:val="006C5A3E"/>
    <w:rsid w:val="006C6672"/>
    <w:rsid w:val="006C6B9F"/>
    <w:rsid w:val="006D0A5A"/>
    <w:rsid w:val="006D368C"/>
    <w:rsid w:val="006D5980"/>
    <w:rsid w:val="006E0982"/>
    <w:rsid w:val="006E0D1D"/>
    <w:rsid w:val="006E39AB"/>
    <w:rsid w:val="006E3E82"/>
    <w:rsid w:val="006E5133"/>
    <w:rsid w:val="006E5CD9"/>
    <w:rsid w:val="006E65F2"/>
    <w:rsid w:val="006E6DE5"/>
    <w:rsid w:val="006E7952"/>
    <w:rsid w:val="006E7B0A"/>
    <w:rsid w:val="006F0CF2"/>
    <w:rsid w:val="006F2988"/>
    <w:rsid w:val="006F4040"/>
    <w:rsid w:val="006F5558"/>
    <w:rsid w:val="006F6EE3"/>
    <w:rsid w:val="00700D49"/>
    <w:rsid w:val="0070101E"/>
    <w:rsid w:val="00701B33"/>
    <w:rsid w:val="007031F3"/>
    <w:rsid w:val="0071035F"/>
    <w:rsid w:val="0071109B"/>
    <w:rsid w:val="00711D8C"/>
    <w:rsid w:val="00713212"/>
    <w:rsid w:val="00713470"/>
    <w:rsid w:val="007148FA"/>
    <w:rsid w:val="00715A7A"/>
    <w:rsid w:val="007211D7"/>
    <w:rsid w:val="007217BF"/>
    <w:rsid w:val="0072214C"/>
    <w:rsid w:val="00722596"/>
    <w:rsid w:val="00724EB2"/>
    <w:rsid w:val="00725319"/>
    <w:rsid w:val="007313C7"/>
    <w:rsid w:val="00732542"/>
    <w:rsid w:val="00733B54"/>
    <w:rsid w:val="00734505"/>
    <w:rsid w:val="00734C92"/>
    <w:rsid w:val="00734FB1"/>
    <w:rsid w:val="007352A7"/>
    <w:rsid w:val="00736891"/>
    <w:rsid w:val="00736B77"/>
    <w:rsid w:val="00743958"/>
    <w:rsid w:val="00743D81"/>
    <w:rsid w:val="00743E72"/>
    <w:rsid w:val="00746A43"/>
    <w:rsid w:val="00746F5C"/>
    <w:rsid w:val="00747FAE"/>
    <w:rsid w:val="00750E1B"/>
    <w:rsid w:val="007523A0"/>
    <w:rsid w:val="007532C4"/>
    <w:rsid w:val="007541B8"/>
    <w:rsid w:val="00760405"/>
    <w:rsid w:val="007608C2"/>
    <w:rsid w:val="00762C86"/>
    <w:rsid w:val="00764C31"/>
    <w:rsid w:val="00765D25"/>
    <w:rsid w:val="00767BF3"/>
    <w:rsid w:val="0077097F"/>
    <w:rsid w:val="00772602"/>
    <w:rsid w:val="007731D6"/>
    <w:rsid w:val="00776937"/>
    <w:rsid w:val="00776D40"/>
    <w:rsid w:val="00781FC7"/>
    <w:rsid w:val="00782226"/>
    <w:rsid w:val="0078266D"/>
    <w:rsid w:val="007846F4"/>
    <w:rsid w:val="007863E0"/>
    <w:rsid w:val="007927E5"/>
    <w:rsid w:val="00793315"/>
    <w:rsid w:val="00795B00"/>
    <w:rsid w:val="00796D98"/>
    <w:rsid w:val="00797701"/>
    <w:rsid w:val="007A219C"/>
    <w:rsid w:val="007A25E0"/>
    <w:rsid w:val="007A38EC"/>
    <w:rsid w:val="007A4F69"/>
    <w:rsid w:val="007A5989"/>
    <w:rsid w:val="007A618F"/>
    <w:rsid w:val="007A7181"/>
    <w:rsid w:val="007A78AF"/>
    <w:rsid w:val="007B234F"/>
    <w:rsid w:val="007B7B0C"/>
    <w:rsid w:val="007C0EA7"/>
    <w:rsid w:val="007C3ABE"/>
    <w:rsid w:val="007C4C5D"/>
    <w:rsid w:val="007C5BAD"/>
    <w:rsid w:val="007D05E4"/>
    <w:rsid w:val="007D2E32"/>
    <w:rsid w:val="007D421B"/>
    <w:rsid w:val="007D5584"/>
    <w:rsid w:val="007D6DFC"/>
    <w:rsid w:val="007D7D26"/>
    <w:rsid w:val="007E2D07"/>
    <w:rsid w:val="007E3CD1"/>
    <w:rsid w:val="007E40BD"/>
    <w:rsid w:val="007F124E"/>
    <w:rsid w:val="007F1777"/>
    <w:rsid w:val="007F4039"/>
    <w:rsid w:val="007F4E95"/>
    <w:rsid w:val="007F6E27"/>
    <w:rsid w:val="007F779B"/>
    <w:rsid w:val="007F7F76"/>
    <w:rsid w:val="00802A8A"/>
    <w:rsid w:val="00803DAC"/>
    <w:rsid w:val="00804087"/>
    <w:rsid w:val="00804CB1"/>
    <w:rsid w:val="0080655C"/>
    <w:rsid w:val="00806D03"/>
    <w:rsid w:val="008103C4"/>
    <w:rsid w:val="00810620"/>
    <w:rsid w:val="00811680"/>
    <w:rsid w:val="00811F85"/>
    <w:rsid w:val="00812315"/>
    <w:rsid w:val="008123DA"/>
    <w:rsid w:val="0081423E"/>
    <w:rsid w:val="008149A6"/>
    <w:rsid w:val="008151E5"/>
    <w:rsid w:val="008167FC"/>
    <w:rsid w:val="00817237"/>
    <w:rsid w:val="00817CC1"/>
    <w:rsid w:val="00821697"/>
    <w:rsid w:val="008217E7"/>
    <w:rsid w:val="00822569"/>
    <w:rsid w:val="00822B6C"/>
    <w:rsid w:val="008240CF"/>
    <w:rsid w:val="0082568A"/>
    <w:rsid w:val="008256D9"/>
    <w:rsid w:val="00827D8D"/>
    <w:rsid w:val="0083242C"/>
    <w:rsid w:val="00833DE3"/>
    <w:rsid w:val="008348B2"/>
    <w:rsid w:val="00835957"/>
    <w:rsid w:val="00835E95"/>
    <w:rsid w:val="008361DC"/>
    <w:rsid w:val="00836311"/>
    <w:rsid w:val="0084049D"/>
    <w:rsid w:val="008409ED"/>
    <w:rsid w:val="008433D5"/>
    <w:rsid w:val="008451ED"/>
    <w:rsid w:val="00845412"/>
    <w:rsid w:val="00846CC1"/>
    <w:rsid w:val="00850440"/>
    <w:rsid w:val="00850AFD"/>
    <w:rsid w:val="00853655"/>
    <w:rsid w:val="00853F70"/>
    <w:rsid w:val="00854918"/>
    <w:rsid w:val="00854BCD"/>
    <w:rsid w:val="00854EF3"/>
    <w:rsid w:val="008556B5"/>
    <w:rsid w:val="008564A9"/>
    <w:rsid w:val="00857457"/>
    <w:rsid w:val="0085778A"/>
    <w:rsid w:val="0086258E"/>
    <w:rsid w:val="008673B5"/>
    <w:rsid w:val="00867CC9"/>
    <w:rsid w:val="008714AC"/>
    <w:rsid w:val="00873086"/>
    <w:rsid w:val="00873228"/>
    <w:rsid w:val="00876B30"/>
    <w:rsid w:val="00876D37"/>
    <w:rsid w:val="00876F6F"/>
    <w:rsid w:val="00877851"/>
    <w:rsid w:val="00877C1E"/>
    <w:rsid w:val="00882047"/>
    <w:rsid w:val="00882D0C"/>
    <w:rsid w:val="0088328A"/>
    <w:rsid w:val="008845E7"/>
    <w:rsid w:val="008861AB"/>
    <w:rsid w:val="008863F2"/>
    <w:rsid w:val="008864A4"/>
    <w:rsid w:val="008865E8"/>
    <w:rsid w:val="008869D6"/>
    <w:rsid w:val="00887BBA"/>
    <w:rsid w:val="00890805"/>
    <w:rsid w:val="00892AA3"/>
    <w:rsid w:val="00896314"/>
    <w:rsid w:val="0089737A"/>
    <w:rsid w:val="008A03E4"/>
    <w:rsid w:val="008A06BB"/>
    <w:rsid w:val="008A0B28"/>
    <w:rsid w:val="008A18B9"/>
    <w:rsid w:val="008A29F0"/>
    <w:rsid w:val="008A30A5"/>
    <w:rsid w:val="008A466D"/>
    <w:rsid w:val="008A4965"/>
    <w:rsid w:val="008A674C"/>
    <w:rsid w:val="008A75C0"/>
    <w:rsid w:val="008A78A5"/>
    <w:rsid w:val="008B0941"/>
    <w:rsid w:val="008B1B3A"/>
    <w:rsid w:val="008B2338"/>
    <w:rsid w:val="008B2A39"/>
    <w:rsid w:val="008B3CD9"/>
    <w:rsid w:val="008B50F3"/>
    <w:rsid w:val="008C00BF"/>
    <w:rsid w:val="008C1CED"/>
    <w:rsid w:val="008C1FC2"/>
    <w:rsid w:val="008C2833"/>
    <w:rsid w:val="008C2AFC"/>
    <w:rsid w:val="008C40CB"/>
    <w:rsid w:val="008C559E"/>
    <w:rsid w:val="008C56DD"/>
    <w:rsid w:val="008C69F2"/>
    <w:rsid w:val="008D0FEF"/>
    <w:rsid w:val="008D3FD5"/>
    <w:rsid w:val="008D43C0"/>
    <w:rsid w:val="008D4629"/>
    <w:rsid w:val="008D515D"/>
    <w:rsid w:val="008D7884"/>
    <w:rsid w:val="008E02C5"/>
    <w:rsid w:val="008E1954"/>
    <w:rsid w:val="008E1FD8"/>
    <w:rsid w:val="008E311D"/>
    <w:rsid w:val="008E32E9"/>
    <w:rsid w:val="008E47E1"/>
    <w:rsid w:val="008E4B9D"/>
    <w:rsid w:val="008E706C"/>
    <w:rsid w:val="008E7752"/>
    <w:rsid w:val="008F25E8"/>
    <w:rsid w:val="008F3525"/>
    <w:rsid w:val="008F3686"/>
    <w:rsid w:val="008F4358"/>
    <w:rsid w:val="008F6373"/>
    <w:rsid w:val="008F6DC1"/>
    <w:rsid w:val="0090042B"/>
    <w:rsid w:val="00901037"/>
    <w:rsid w:val="00904148"/>
    <w:rsid w:val="009070BB"/>
    <w:rsid w:val="0090773A"/>
    <w:rsid w:val="00907FE2"/>
    <w:rsid w:val="0091136D"/>
    <w:rsid w:val="00912F05"/>
    <w:rsid w:val="00913C8B"/>
    <w:rsid w:val="009170EE"/>
    <w:rsid w:val="009178DD"/>
    <w:rsid w:val="00920799"/>
    <w:rsid w:val="009211D5"/>
    <w:rsid w:val="00923B26"/>
    <w:rsid w:val="00923D88"/>
    <w:rsid w:val="009247DB"/>
    <w:rsid w:val="00925A3F"/>
    <w:rsid w:val="00925C4A"/>
    <w:rsid w:val="0092600B"/>
    <w:rsid w:val="00926398"/>
    <w:rsid w:val="009323C8"/>
    <w:rsid w:val="00932DBC"/>
    <w:rsid w:val="00933489"/>
    <w:rsid w:val="0093484E"/>
    <w:rsid w:val="00935D7A"/>
    <w:rsid w:val="00936E6A"/>
    <w:rsid w:val="009405D8"/>
    <w:rsid w:val="00940F88"/>
    <w:rsid w:val="00941A74"/>
    <w:rsid w:val="00945F9B"/>
    <w:rsid w:val="00946A3E"/>
    <w:rsid w:val="00946B84"/>
    <w:rsid w:val="00947921"/>
    <w:rsid w:val="00951776"/>
    <w:rsid w:val="0095204E"/>
    <w:rsid w:val="00955713"/>
    <w:rsid w:val="009562D2"/>
    <w:rsid w:val="00956955"/>
    <w:rsid w:val="0096115F"/>
    <w:rsid w:val="00961C41"/>
    <w:rsid w:val="00963959"/>
    <w:rsid w:val="00963D29"/>
    <w:rsid w:val="00964AC9"/>
    <w:rsid w:val="00965B06"/>
    <w:rsid w:val="00965E73"/>
    <w:rsid w:val="00966ADC"/>
    <w:rsid w:val="009672BF"/>
    <w:rsid w:val="009674D9"/>
    <w:rsid w:val="00970834"/>
    <w:rsid w:val="00972703"/>
    <w:rsid w:val="00972E88"/>
    <w:rsid w:val="0097349C"/>
    <w:rsid w:val="00974A1E"/>
    <w:rsid w:val="00974ABE"/>
    <w:rsid w:val="00974E1A"/>
    <w:rsid w:val="0097608F"/>
    <w:rsid w:val="00976D11"/>
    <w:rsid w:val="00977888"/>
    <w:rsid w:val="00981F35"/>
    <w:rsid w:val="00982EA3"/>
    <w:rsid w:val="009834E5"/>
    <w:rsid w:val="00987361"/>
    <w:rsid w:val="00987893"/>
    <w:rsid w:val="00990863"/>
    <w:rsid w:val="009929E9"/>
    <w:rsid w:val="0099490C"/>
    <w:rsid w:val="00996856"/>
    <w:rsid w:val="00996F44"/>
    <w:rsid w:val="009A0AC5"/>
    <w:rsid w:val="009A0C4B"/>
    <w:rsid w:val="009A267A"/>
    <w:rsid w:val="009A2CC0"/>
    <w:rsid w:val="009A2E4C"/>
    <w:rsid w:val="009A4805"/>
    <w:rsid w:val="009A490A"/>
    <w:rsid w:val="009A514F"/>
    <w:rsid w:val="009A55B3"/>
    <w:rsid w:val="009A578C"/>
    <w:rsid w:val="009A6055"/>
    <w:rsid w:val="009A62D2"/>
    <w:rsid w:val="009A7F6B"/>
    <w:rsid w:val="009B2F48"/>
    <w:rsid w:val="009B375B"/>
    <w:rsid w:val="009B41A2"/>
    <w:rsid w:val="009B5346"/>
    <w:rsid w:val="009B7DD1"/>
    <w:rsid w:val="009C302D"/>
    <w:rsid w:val="009C6957"/>
    <w:rsid w:val="009D0719"/>
    <w:rsid w:val="009D1D8F"/>
    <w:rsid w:val="009D30F1"/>
    <w:rsid w:val="009D3399"/>
    <w:rsid w:val="009D4145"/>
    <w:rsid w:val="009D4A24"/>
    <w:rsid w:val="009D63E2"/>
    <w:rsid w:val="009D70BC"/>
    <w:rsid w:val="009E036B"/>
    <w:rsid w:val="009E1908"/>
    <w:rsid w:val="009E1DC0"/>
    <w:rsid w:val="009E22C9"/>
    <w:rsid w:val="009E3494"/>
    <w:rsid w:val="009E3923"/>
    <w:rsid w:val="009E3944"/>
    <w:rsid w:val="009E5DF2"/>
    <w:rsid w:val="009E6184"/>
    <w:rsid w:val="009E6CC7"/>
    <w:rsid w:val="009E71E0"/>
    <w:rsid w:val="009E7333"/>
    <w:rsid w:val="009F2181"/>
    <w:rsid w:val="009F2BFA"/>
    <w:rsid w:val="009F2F90"/>
    <w:rsid w:val="009F389C"/>
    <w:rsid w:val="009F42A1"/>
    <w:rsid w:val="009F5BA7"/>
    <w:rsid w:val="009F7613"/>
    <w:rsid w:val="009F7937"/>
    <w:rsid w:val="009F7EA6"/>
    <w:rsid w:val="00A01983"/>
    <w:rsid w:val="00A01AA7"/>
    <w:rsid w:val="00A027FA"/>
    <w:rsid w:val="00A028D1"/>
    <w:rsid w:val="00A05A28"/>
    <w:rsid w:val="00A061C1"/>
    <w:rsid w:val="00A07D93"/>
    <w:rsid w:val="00A10F7E"/>
    <w:rsid w:val="00A11E45"/>
    <w:rsid w:val="00A13BD1"/>
    <w:rsid w:val="00A15CFE"/>
    <w:rsid w:val="00A16FE7"/>
    <w:rsid w:val="00A30977"/>
    <w:rsid w:val="00A30E99"/>
    <w:rsid w:val="00A311E0"/>
    <w:rsid w:val="00A31DC4"/>
    <w:rsid w:val="00A32F34"/>
    <w:rsid w:val="00A3371A"/>
    <w:rsid w:val="00A3454A"/>
    <w:rsid w:val="00A369EE"/>
    <w:rsid w:val="00A4173E"/>
    <w:rsid w:val="00A41830"/>
    <w:rsid w:val="00A456E7"/>
    <w:rsid w:val="00A45DE9"/>
    <w:rsid w:val="00A550E1"/>
    <w:rsid w:val="00A56A36"/>
    <w:rsid w:val="00A56B83"/>
    <w:rsid w:val="00A57973"/>
    <w:rsid w:val="00A60422"/>
    <w:rsid w:val="00A64AA2"/>
    <w:rsid w:val="00A64C37"/>
    <w:rsid w:val="00A71E9E"/>
    <w:rsid w:val="00A73CE6"/>
    <w:rsid w:val="00A743E8"/>
    <w:rsid w:val="00A7486A"/>
    <w:rsid w:val="00A75C54"/>
    <w:rsid w:val="00A75D17"/>
    <w:rsid w:val="00A769B1"/>
    <w:rsid w:val="00A77CA2"/>
    <w:rsid w:val="00A84B9D"/>
    <w:rsid w:val="00A84EA0"/>
    <w:rsid w:val="00A870FB"/>
    <w:rsid w:val="00A87D02"/>
    <w:rsid w:val="00A90F88"/>
    <w:rsid w:val="00A91019"/>
    <w:rsid w:val="00A92860"/>
    <w:rsid w:val="00A93841"/>
    <w:rsid w:val="00A939EC"/>
    <w:rsid w:val="00A93F2B"/>
    <w:rsid w:val="00A94030"/>
    <w:rsid w:val="00A942B8"/>
    <w:rsid w:val="00A949ED"/>
    <w:rsid w:val="00A9606C"/>
    <w:rsid w:val="00A96EB7"/>
    <w:rsid w:val="00AA23FD"/>
    <w:rsid w:val="00AA3638"/>
    <w:rsid w:val="00AA37D1"/>
    <w:rsid w:val="00AA3A27"/>
    <w:rsid w:val="00AA5B61"/>
    <w:rsid w:val="00AA65E9"/>
    <w:rsid w:val="00AA6D36"/>
    <w:rsid w:val="00AA7045"/>
    <w:rsid w:val="00AA77D7"/>
    <w:rsid w:val="00AA789F"/>
    <w:rsid w:val="00AB2BB5"/>
    <w:rsid w:val="00AB3BA8"/>
    <w:rsid w:val="00AB3BFE"/>
    <w:rsid w:val="00AB434B"/>
    <w:rsid w:val="00AB5A8B"/>
    <w:rsid w:val="00AB688B"/>
    <w:rsid w:val="00AB6955"/>
    <w:rsid w:val="00AC293A"/>
    <w:rsid w:val="00AC481A"/>
    <w:rsid w:val="00AC7231"/>
    <w:rsid w:val="00AC72C2"/>
    <w:rsid w:val="00AD1A40"/>
    <w:rsid w:val="00AD2398"/>
    <w:rsid w:val="00AD2856"/>
    <w:rsid w:val="00AD4788"/>
    <w:rsid w:val="00AD4A1A"/>
    <w:rsid w:val="00AD4E27"/>
    <w:rsid w:val="00AD5D34"/>
    <w:rsid w:val="00AD63EE"/>
    <w:rsid w:val="00AE0766"/>
    <w:rsid w:val="00AE0EC0"/>
    <w:rsid w:val="00AE1BB2"/>
    <w:rsid w:val="00AE2EB0"/>
    <w:rsid w:val="00AE2F11"/>
    <w:rsid w:val="00AE3043"/>
    <w:rsid w:val="00AE448C"/>
    <w:rsid w:val="00AE49A8"/>
    <w:rsid w:val="00AE4E3F"/>
    <w:rsid w:val="00AF2094"/>
    <w:rsid w:val="00AF28CD"/>
    <w:rsid w:val="00AF3E6D"/>
    <w:rsid w:val="00AF618E"/>
    <w:rsid w:val="00AF6FAE"/>
    <w:rsid w:val="00AF786A"/>
    <w:rsid w:val="00B0298A"/>
    <w:rsid w:val="00B046A6"/>
    <w:rsid w:val="00B047B8"/>
    <w:rsid w:val="00B05ACA"/>
    <w:rsid w:val="00B07CF6"/>
    <w:rsid w:val="00B110BD"/>
    <w:rsid w:val="00B11264"/>
    <w:rsid w:val="00B11C97"/>
    <w:rsid w:val="00B13565"/>
    <w:rsid w:val="00B13918"/>
    <w:rsid w:val="00B153EF"/>
    <w:rsid w:val="00B16815"/>
    <w:rsid w:val="00B16AD2"/>
    <w:rsid w:val="00B16D9C"/>
    <w:rsid w:val="00B20375"/>
    <w:rsid w:val="00B20B28"/>
    <w:rsid w:val="00B235A8"/>
    <w:rsid w:val="00B25769"/>
    <w:rsid w:val="00B25A0B"/>
    <w:rsid w:val="00B30E58"/>
    <w:rsid w:val="00B315BB"/>
    <w:rsid w:val="00B31617"/>
    <w:rsid w:val="00B31B60"/>
    <w:rsid w:val="00B34E6E"/>
    <w:rsid w:val="00B40D17"/>
    <w:rsid w:val="00B4387D"/>
    <w:rsid w:val="00B44966"/>
    <w:rsid w:val="00B44E7E"/>
    <w:rsid w:val="00B45166"/>
    <w:rsid w:val="00B45315"/>
    <w:rsid w:val="00B45C8D"/>
    <w:rsid w:val="00B47C86"/>
    <w:rsid w:val="00B52BA4"/>
    <w:rsid w:val="00B55E27"/>
    <w:rsid w:val="00B5682F"/>
    <w:rsid w:val="00B574A1"/>
    <w:rsid w:val="00B574F0"/>
    <w:rsid w:val="00B609E8"/>
    <w:rsid w:val="00B60B89"/>
    <w:rsid w:val="00B628AA"/>
    <w:rsid w:val="00B63F09"/>
    <w:rsid w:val="00B65DDB"/>
    <w:rsid w:val="00B66FBD"/>
    <w:rsid w:val="00B673DF"/>
    <w:rsid w:val="00B71070"/>
    <w:rsid w:val="00B723A0"/>
    <w:rsid w:val="00B72D88"/>
    <w:rsid w:val="00B736B3"/>
    <w:rsid w:val="00B75DDC"/>
    <w:rsid w:val="00B76AA5"/>
    <w:rsid w:val="00B76B3F"/>
    <w:rsid w:val="00B8043F"/>
    <w:rsid w:val="00B834A8"/>
    <w:rsid w:val="00B83984"/>
    <w:rsid w:val="00B83B3C"/>
    <w:rsid w:val="00B83B87"/>
    <w:rsid w:val="00B856D0"/>
    <w:rsid w:val="00B87C4C"/>
    <w:rsid w:val="00B90EAA"/>
    <w:rsid w:val="00B9571D"/>
    <w:rsid w:val="00BA0EB6"/>
    <w:rsid w:val="00BA1797"/>
    <w:rsid w:val="00BA3189"/>
    <w:rsid w:val="00BA5A0E"/>
    <w:rsid w:val="00BA71B4"/>
    <w:rsid w:val="00BB0746"/>
    <w:rsid w:val="00BB07F4"/>
    <w:rsid w:val="00BB0DBD"/>
    <w:rsid w:val="00BB377E"/>
    <w:rsid w:val="00BB4AE0"/>
    <w:rsid w:val="00BB51EA"/>
    <w:rsid w:val="00BB58BB"/>
    <w:rsid w:val="00BB7626"/>
    <w:rsid w:val="00BB7ED5"/>
    <w:rsid w:val="00BC0B8C"/>
    <w:rsid w:val="00BC0E26"/>
    <w:rsid w:val="00BC159D"/>
    <w:rsid w:val="00BC1C80"/>
    <w:rsid w:val="00BC2FE5"/>
    <w:rsid w:val="00BC3023"/>
    <w:rsid w:val="00BC47F8"/>
    <w:rsid w:val="00BC4908"/>
    <w:rsid w:val="00BC4BDF"/>
    <w:rsid w:val="00BC5614"/>
    <w:rsid w:val="00BC5BA7"/>
    <w:rsid w:val="00BC6259"/>
    <w:rsid w:val="00BC635C"/>
    <w:rsid w:val="00BC686A"/>
    <w:rsid w:val="00BD3144"/>
    <w:rsid w:val="00BD388A"/>
    <w:rsid w:val="00BD422C"/>
    <w:rsid w:val="00BD50B8"/>
    <w:rsid w:val="00BD51AA"/>
    <w:rsid w:val="00BD5B3A"/>
    <w:rsid w:val="00BD5D0E"/>
    <w:rsid w:val="00BD61DB"/>
    <w:rsid w:val="00BE0594"/>
    <w:rsid w:val="00BE08F6"/>
    <w:rsid w:val="00BE1AFC"/>
    <w:rsid w:val="00BE3CB8"/>
    <w:rsid w:val="00BE423D"/>
    <w:rsid w:val="00BE490A"/>
    <w:rsid w:val="00BE4CF8"/>
    <w:rsid w:val="00BE547B"/>
    <w:rsid w:val="00BE5EA1"/>
    <w:rsid w:val="00BE611F"/>
    <w:rsid w:val="00BE69AF"/>
    <w:rsid w:val="00BE7AE9"/>
    <w:rsid w:val="00BF1815"/>
    <w:rsid w:val="00BF1E4B"/>
    <w:rsid w:val="00BF4D9D"/>
    <w:rsid w:val="00BF5305"/>
    <w:rsid w:val="00BF5431"/>
    <w:rsid w:val="00BF633B"/>
    <w:rsid w:val="00BF69CE"/>
    <w:rsid w:val="00C008EB"/>
    <w:rsid w:val="00C040C2"/>
    <w:rsid w:val="00C04A47"/>
    <w:rsid w:val="00C06DF4"/>
    <w:rsid w:val="00C12C4E"/>
    <w:rsid w:val="00C13B9D"/>
    <w:rsid w:val="00C14E91"/>
    <w:rsid w:val="00C16B51"/>
    <w:rsid w:val="00C178B7"/>
    <w:rsid w:val="00C22BFF"/>
    <w:rsid w:val="00C23576"/>
    <w:rsid w:val="00C24348"/>
    <w:rsid w:val="00C25127"/>
    <w:rsid w:val="00C3227C"/>
    <w:rsid w:val="00C32EF8"/>
    <w:rsid w:val="00C35906"/>
    <w:rsid w:val="00C3634A"/>
    <w:rsid w:val="00C36ABC"/>
    <w:rsid w:val="00C40989"/>
    <w:rsid w:val="00C4331E"/>
    <w:rsid w:val="00C43474"/>
    <w:rsid w:val="00C437E6"/>
    <w:rsid w:val="00C4437E"/>
    <w:rsid w:val="00C4442C"/>
    <w:rsid w:val="00C451FF"/>
    <w:rsid w:val="00C4717C"/>
    <w:rsid w:val="00C507B0"/>
    <w:rsid w:val="00C518A2"/>
    <w:rsid w:val="00C52886"/>
    <w:rsid w:val="00C53646"/>
    <w:rsid w:val="00C55ED8"/>
    <w:rsid w:val="00C5721C"/>
    <w:rsid w:val="00C57BE5"/>
    <w:rsid w:val="00C57C1B"/>
    <w:rsid w:val="00C60029"/>
    <w:rsid w:val="00C60A12"/>
    <w:rsid w:val="00C63670"/>
    <w:rsid w:val="00C64728"/>
    <w:rsid w:val="00C673EC"/>
    <w:rsid w:val="00C6748F"/>
    <w:rsid w:val="00C70276"/>
    <w:rsid w:val="00C746BA"/>
    <w:rsid w:val="00C74DF9"/>
    <w:rsid w:val="00C74E91"/>
    <w:rsid w:val="00C757AB"/>
    <w:rsid w:val="00C75DAC"/>
    <w:rsid w:val="00C80261"/>
    <w:rsid w:val="00C814A9"/>
    <w:rsid w:val="00C81F4B"/>
    <w:rsid w:val="00C81FB1"/>
    <w:rsid w:val="00C87A4A"/>
    <w:rsid w:val="00C9193F"/>
    <w:rsid w:val="00C91B52"/>
    <w:rsid w:val="00C92428"/>
    <w:rsid w:val="00C93CAA"/>
    <w:rsid w:val="00C950D3"/>
    <w:rsid w:val="00C960EF"/>
    <w:rsid w:val="00C97AE5"/>
    <w:rsid w:val="00CA0180"/>
    <w:rsid w:val="00CA1C18"/>
    <w:rsid w:val="00CA1CF3"/>
    <w:rsid w:val="00CA5367"/>
    <w:rsid w:val="00CA7CD8"/>
    <w:rsid w:val="00CB227F"/>
    <w:rsid w:val="00CB2425"/>
    <w:rsid w:val="00CB2D54"/>
    <w:rsid w:val="00CB37BA"/>
    <w:rsid w:val="00CB495B"/>
    <w:rsid w:val="00CB77E2"/>
    <w:rsid w:val="00CB7C07"/>
    <w:rsid w:val="00CB7E73"/>
    <w:rsid w:val="00CC07DF"/>
    <w:rsid w:val="00CC07F0"/>
    <w:rsid w:val="00CC0CAB"/>
    <w:rsid w:val="00CC31CE"/>
    <w:rsid w:val="00CC385A"/>
    <w:rsid w:val="00CC3E02"/>
    <w:rsid w:val="00CC46BD"/>
    <w:rsid w:val="00CC4C53"/>
    <w:rsid w:val="00CC6C9C"/>
    <w:rsid w:val="00CD25E5"/>
    <w:rsid w:val="00CD3CF9"/>
    <w:rsid w:val="00CD4554"/>
    <w:rsid w:val="00CD5596"/>
    <w:rsid w:val="00CD571F"/>
    <w:rsid w:val="00CE0242"/>
    <w:rsid w:val="00CE092E"/>
    <w:rsid w:val="00CE0EAC"/>
    <w:rsid w:val="00CE0F04"/>
    <w:rsid w:val="00CE3314"/>
    <w:rsid w:val="00CE5360"/>
    <w:rsid w:val="00CE5CD4"/>
    <w:rsid w:val="00CF00D6"/>
    <w:rsid w:val="00CF3B67"/>
    <w:rsid w:val="00CF5531"/>
    <w:rsid w:val="00CF74A1"/>
    <w:rsid w:val="00CF7D31"/>
    <w:rsid w:val="00D019BC"/>
    <w:rsid w:val="00D02C1D"/>
    <w:rsid w:val="00D0363E"/>
    <w:rsid w:val="00D03A6E"/>
    <w:rsid w:val="00D03E2D"/>
    <w:rsid w:val="00D04731"/>
    <w:rsid w:val="00D04FA3"/>
    <w:rsid w:val="00D06181"/>
    <w:rsid w:val="00D0734E"/>
    <w:rsid w:val="00D0779A"/>
    <w:rsid w:val="00D103F7"/>
    <w:rsid w:val="00D159B8"/>
    <w:rsid w:val="00D17B34"/>
    <w:rsid w:val="00D20449"/>
    <w:rsid w:val="00D21B65"/>
    <w:rsid w:val="00D21B8D"/>
    <w:rsid w:val="00D268CF"/>
    <w:rsid w:val="00D27E36"/>
    <w:rsid w:val="00D30611"/>
    <w:rsid w:val="00D308CA"/>
    <w:rsid w:val="00D3533B"/>
    <w:rsid w:val="00D37B6B"/>
    <w:rsid w:val="00D40D6C"/>
    <w:rsid w:val="00D41031"/>
    <w:rsid w:val="00D41A79"/>
    <w:rsid w:val="00D421BF"/>
    <w:rsid w:val="00D4230C"/>
    <w:rsid w:val="00D43C1C"/>
    <w:rsid w:val="00D43E12"/>
    <w:rsid w:val="00D43F4A"/>
    <w:rsid w:val="00D44106"/>
    <w:rsid w:val="00D44AA1"/>
    <w:rsid w:val="00D44F46"/>
    <w:rsid w:val="00D47539"/>
    <w:rsid w:val="00D47598"/>
    <w:rsid w:val="00D50275"/>
    <w:rsid w:val="00D53FFA"/>
    <w:rsid w:val="00D57224"/>
    <w:rsid w:val="00D60D7B"/>
    <w:rsid w:val="00D617EE"/>
    <w:rsid w:val="00D63E9D"/>
    <w:rsid w:val="00D7056E"/>
    <w:rsid w:val="00D70D99"/>
    <w:rsid w:val="00D739FC"/>
    <w:rsid w:val="00D73FF6"/>
    <w:rsid w:val="00D7414A"/>
    <w:rsid w:val="00D74798"/>
    <w:rsid w:val="00D751B1"/>
    <w:rsid w:val="00D75233"/>
    <w:rsid w:val="00D77EEF"/>
    <w:rsid w:val="00D80034"/>
    <w:rsid w:val="00D822E3"/>
    <w:rsid w:val="00D828A0"/>
    <w:rsid w:val="00D83970"/>
    <w:rsid w:val="00D83F65"/>
    <w:rsid w:val="00D844E0"/>
    <w:rsid w:val="00D84784"/>
    <w:rsid w:val="00D8599E"/>
    <w:rsid w:val="00D864C2"/>
    <w:rsid w:val="00D864FB"/>
    <w:rsid w:val="00D8733D"/>
    <w:rsid w:val="00D87A3E"/>
    <w:rsid w:val="00D91D23"/>
    <w:rsid w:val="00D920AF"/>
    <w:rsid w:val="00D92633"/>
    <w:rsid w:val="00D92BF0"/>
    <w:rsid w:val="00D92ECB"/>
    <w:rsid w:val="00D94146"/>
    <w:rsid w:val="00D964CA"/>
    <w:rsid w:val="00D9763C"/>
    <w:rsid w:val="00DA03A5"/>
    <w:rsid w:val="00DA15F9"/>
    <w:rsid w:val="00DA30F8"/>
    <w:rsid w:val="00DA4C67"/>
    <w:rsid w:val="00DA5D83"/>
    <w:rsid w:val="00DA61EF"/>
    <w:rsid w:val="00DA68CC"/>
    <w:rsid w:val="00DA6D2A"/>
    <w:rsid w:val="00DB1816"/>
    <w:rsid w:val="00DB191D"/>
    <w:rsid w:val="00DB1D57"/>
    <w:rsid w:val="00DB2249"/>
    <w:rsid w:val="00DB2649"/>
    <w:rsid w:val="00DB4B7F"/>
    <w:rsid w:val="00DB5A50"/>
    <w:rsid w:val="00DC28F7"/>
    <w:rsid w:val="00DC2A1E"/>
    <w:rsid w:val="00DC6CFD"/>
    <w:rsid w:val="00DD1AA7"/>
    <w:rsid w:val="00DD3067"/>
    <w:rsid w:val="00DD30CD"/>
    <w:rsid w:val="00DD3B5A"/>
    <w:rsid w:val="00DD516F"/>
    <w:rsid w:val="00DD589D"/>
    <w:rsid w:val="00DD60B3"/>
    <w:rsid w:val="00DD65F4"/>
    <w:rsid w:val="00DD78AC"/>
    <w:rsid w:val="00DD78E1"/>
    <w:rsid w:val="00DD7CD2"/>
    <w:rsid w:val="00DE1B5D"/>
    <w:rsid w:val="00DE32E2"/>
    <w:rsid w:val="00DE42B1"/>
    <w:rsid w:val="00DE5863"/>
    <w:rsid w:val="00DE6550"/>
    <w:rsid w:val="00DE7D6F"/>
    <w:rsid w:val="00DF09EC"/>
    <w:rsid w:val="00DF151A"/>
    <w:rsid w:val="00DF3352"/>
    <w:rsid w:val="00DF38B0"/>
    <w:rsid w:val="00DF4E21"/>
    <w:rsid w:val="00DF50A3"/>
    <w:rsid w:val="00DF7B5E"/>
    <w:rsid w:val="00E00979"/>
    <w:rsid w:val="00E01605"/>
    <w:rsid w:val="00E01B6F"/>
    <w:rsid w:val="00E01F67"/>
    <w:rsid w:val="00E028D5"/>
    <w:rsid w:val="00E03B6D"/>
    <w:rsid w:val="00E04A39"/>
    <w:rsid w:val="00E057CA"/>
    <w:rsid w:val="00E062AA"/>
    <w:rsid w:val="00E0655E"/>
    <w:rsid w:val="00E06796"/>
    <w:rsid w:val="00E06EE9"/>
    <w:rsid w:val="00E10A5B"/>
    <w:rsid w:val="00E13419"/>
    <w:rsid w:val="00E13918"/>
    <w:rsid w:val="00E13D5B"/>
    <w:rsid w:val="00E1618B"/>
    <w:rsid w:val="00E1653D"/>
    <w:rsid w:val="00E177D3"/>
    <w:rsid w:val="00E17948"/>
    <w:rsid w:val="00E20C6B"/>
    <w:rsid w:val="00E21AF2"/>
    <w:rsid w:val="00E25DC2"/>
    <w:rsid w:val="00E26320"/>
    <w:rsid w:val="00E30614"/>
    <w:rsid w:val="00E315D9"/>
    <w:rsid w:val="00E31C50"/>
    <w:rsid w:val="00E34EB1"/>
    <w:rsid w:val="00E35A27"/>
    <w:rsid w:val="00E35BDF"/>
    <w:rsid w:val="00E367A2"/>
    <w:rsid w:val="00E36C77"/>
    <w:rsid w:val="00E42775"/>
    <w:rsid w:val="00E4296A"/>
    <w:rsid w:val="00E42F73"/>
    <w:rsid w:val="00E430BB"/>
    <w:rsid w:val="00E43402"/>
    <w:rsid w:val="00E43901"/>
    <w:rsid w:val="00E43DDA"/>
    <w:rsid w:val="00E44757"/>
    <w:rsid w:val="00E44940"/>
    <w:rsid w:val="00E4565C"/>
    <w:rsid w:val="00E46A00"/>
    <w:rsid w:val="00E472CB"/>
    <w:rsid w:val="00E533A4"/>
    <w:rsid w:val="00E54717"/>
    <w:rsid w:val="00E54E12"/>
    <w:rsid w:val="00E55D6D"/>
    <w:rsid w:val="00E56C6F"/>
    <w:rsid w:val="00E56FE3"/>
    <w:rsid w:val="00E574E2"/>
    <w:rsid w:val="00E576F5"/>
    <w:rsid w:val="00E6028B"/>
    <w:rsid w:val="00E60EEE"/>
    <w:rsid w:val="00E61D7E"/>
    <w:rsid w:val="00E62835"/>
    <w:rsid w:val="00E661F8"/>
    <w:rsid w:val="00E6669C"/>
    <w:rsid w:val="00E6793A"/>
    <w:rsid w:val="00E70DC3"/>
    <w:rsid w:val="00E71BB6"/>
    <w:rsid w:val="00E73156"/>
    <w:rsid w:val="00E749E8"/>
    <w:rsid w:val="00E76E5C"/>
    <w:rsid w:val="00E77530"/>
    <w:rsid w:val="00E82DE3"/>
    <w:rsid w:val="00E83BDC"/>
    <w:rsid w:val="00E84576"/>
    <w:rsid w:val="00E84A33"/>
    <w:rsid w:val="00E86AB1"/>
    <w:rsid w:val="00E87DE0"/>
    <w:rsid w:val="00E90524"/>
    <w:rsid w:val="00E91467"/>
    <w:rsid w:val="00E93157"/>
    <w:rsid w:val="00E948FB"/>
    <w:rsid w:val="00E9529D"/>
    <w:rsid w:val="00E9784B"/>
    <w:rsid w:val="00EA14B7"/>
    <w:rsid w:val="00EA45DF"/>
    <w:rsid w:val="00EA47BD"/>
    <w:rsid w:val="00EA6522"/>
    <w:rsid w:val="00EA6592"/>
    <w:rsid w:val="00EA6720"/>
    <w:rsid w:val="00EB0C43"/>
    <w:rsid w:val="00EB269B"/>
    <w:rsid w:val="00EB33AD"/>
    <w:rsid w:val="00EB3EAB"/>
    <w:rsid w:val="00EB400A"/>
    <w:rsid w:val="00EB4A2B"/>
    <w:rsid w:val="00EB533B"/>
    <w:rsid w:val="00EB6189"/>
    <w:rsid w:val="00EC388E"/>
    <w:rsid w:val="00EC64FD"/>
    <w:rsid w:val="00EC69DC"/>
    <w:rsid w:val="00EC7DBB"/>
    <w:rsid w:val="00EC7EF4"/>
    <w:rsid w:val="00ED040D"/>
    <w:rsid w:val="00ED1DE9"/>
    <w:rsid w:val="00ED24D4"/>
    <w:rsid w:val="00ED2FAF"/>
    <w:rsid w:val="00ED3B65"/>
    <w:rsid w:val="00ED4066"/>
    <w:rsid w:val="00ED5FEC"/>
    <w:rsid w:val="00ED6FBF"/>
    <w:rsid w:val="00ED79C7"/>
    <w:rsid w:val="00EE05E2"/>
    <w:rsid w:val="00EE683F"/>
    <w:rsid w:val="00EE6A54"/>
    <w:rsid w:val="00EE6AB4"/>
    <w:rsid w:val="00EE7F22"/>
    <w:rsid w:val="00EF087B"/>
    <w:rsid w:val="00EF2A46"/>
    <w:rsid w:val="00EF2AB4"/>
    <w:rsid w:val="00EF51FF"/>
    <w:rsid w:val="00EF5695"/>
    <w:rsid w:val="00F00768"/>
    <w:rsid w:val="00F009DE"/>
    <w:rsid w:val="00F02DEC"/>
    <w:rsid w:val="00F04826"/>
    <w:rsid w:val="00F055B6"/>
    <w:rsid w:val="00F103F6"/>
    <w:rsid w:val="00F10D54"/>
    <w:rsid w:val="00F14377"/>
    <w:rsid w:val="00F145A5"/>
    <w:rsid w:val="00F1702F"/>
    <w:rsid w:val="00F202ED"/>
    <w:rsid w:val="00F20497"/>
    <w:rsid w:val="00F2089D"/>
    <w:rsid w:val="00F21A16"/>
    <w:rsid w:val="00F21E69"/>
    <w:rsid w:val="00F22299"/>
    <w:rsid w:val="00F23345"/>
    <w:rsid w:val="00F25A45"/>
    <w:rsid w:val="00F269CC"/>
    <w:rsid w:val="00F27DA6"/>
    <w:rsid w:val="00F3008A"/>
    <w:rsid w:val="00F31396"/>
    <w:rsid w:val="00F32D5A"/>
    <w:rsid w:val="00F33C1B"/>
    <w:rsid w:val="00F3657A"/>
    <w:rsid w:val="00F36C2D"/>
    <w:rsid w:val="00F37CAA"/>
    <w:rsid w:val="00F416ED"/>
    <w:rsid w:val="00F42F55"/>
    <w:rsid w:val="00F43AE9"/>
    <w:rsid w:val="00F43FB3"/>
    <w:rsid w:val="00F448A6"/>
    <w:rsid w:val="00F458D5"/>
    <w:rsid w:val="00F45B76"/>
    <w:rsid w:val="00F509D4"/>
    <w:rsid w:val="00F50D6F"/>
    <w:rsid w:val="00F52854"/>
    <w:rsid w:val="00F52E3B"/>
    <w:rsid w:val="00F5615F"/>
    <w:rsid w:val="00F564B5"/>
    <w:rsid w:val="00F56E93"/>
    <w:rsid w:val="00F64A50"/>
    <w:rsid w:val="00F67324"/>
    <w:rsid w:val="00F67329"/>
    <w:rsid w:val="00F67641"/>
    <w:rsid w:val="00F67E50"/>
    <w:rsid w:val="00F717D8"/>
    <w:rsid w:val="00F71C3D"/>
    <w:rsid w:val="00F71EDA"/>
    <w:rsid w:val="00F722D7"/>
    <w:rsid w:val="00F73424"/>
    <w:rsid w:val="00F74197"/>
    <w:rsid w:val="00F76B02"/>
    <w:rsid w:val="00F7755A"/>
    <w:rsid w:val="00F77565"/>
    <w:rsid w:val="00F77588"/>
    <w:rsid w:val="00F826C9"/>
    <w:rsid w:val="00F82949"/>
    <w:rsid w:val="00F85B04"/>
    <w:rsid w:val="00F85F33"/>
    <w:rsid w:val="00F869FB"/>
    <w:rsid w:val="00F86CAF"/>
    <w:rsid w:val="00F904F7"/>
    <w:rsid w:val="00F9100F"/>
    <w:rsid w:val="00F925D7"/>
    <w:rsid w:val="00F929D8"/>
    <w:rsid w:val="00F94B84"/>
    <w:rsid w:val="00F94CA1"/>
    <w:rsid w:val="00F94E65"/>
    <w:rsid w:val="00F94E7C"/>
    <w:rsid w:val="00F96C82"/>
    <w:rsid w:val="00F97171"/>
    <w:rsid w:val="00F97588"/>
    <w:rsid w:val="00F975F9"/>
    <w:rsid w:val="00F97D4E"/>
    <w:rsid w:val="00FA060A"/>
    <w:rsid w:val="00FA094F"/>
    <w:rsid w:val="00FA120F"/>
    <w:rsid w:val="00FA3E4D"/>
    <w:rsid w:val="00FA5239"/>
    <w:rsid w:val="00FA5D93"/>
    <w:rsid w:val="00FA5E9D"/>
    <w:rsid w:val="00FA5FF4"/>
    <w:rsid w:val="00FB0230"/>
    <w:rsid w:val="00FB0C05"/>
    <w:rsid w:val="00FB2282"/>
    <w:rsid w:val="00FB3B9C"/>
    <w:rsid w:val="00FB3E7C"/>
    <w:rsid w:val="00FB4859"/>
    <w:rsid w:val="00FB68A3"/>
    <w:rsid w:val="00FB6D20"/>
    <w:rsid w:val="00FB7E64"/>
    <w:rsid w:val="00FB7E6F"/>
    <w:rsid w:val="00FC0C9D"/>
    <w:rsid w:val="00FC2C3E"/>
    <w:rsid w:val="00FC2E0B"/>
    <w:rsid w:val="00FC413A"/>
    <w:rsid w:val="00FC4AA7"/>
    <w:rsid w:val="00FC5D2D"/>
    <w:rsid w:val="00FC5E6F"/>
    <w:rsid w:val="00FD00C4"/>
    <w:rsid w:val="00FD379A"/>
    <w:rsid w:val="00FD3A38"/>
    <w:rsid w:val="00FD539B"/>
    <w:rsid w:val="00FE02E5"/>
    <w:rsid w:val="00FE225E"/>
    <w:rsid w:val="00FE39A7"/>
    <w:rsid w:val="00FE4207"/>
    <w:rsid w:val="00FE4B29"/>
    <w:rsid w:val="00FE6189"/>
    <w:rsid w:val="00FE7119"/>
    <w:rsid w:val="00FE7D57"/>
    <w:rsid w:val="00FF091F"/>
    <w:rsid w:val="00FF0A4A"/>
    <w:rsid w:val="00FF0DDC"/>
    <w:rsid w:val="00FF242A"/>
    <w:rsid w:val="00FF44FF"/>
    <w:rsid w:val="00FF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0A0A0"/>
  <w15:docId w15:val="{54233E9E-010B-4746-AF07-72ECE682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E32"/>
    <w:pPr>
      <w:spacing w:after="240" w:line="360" w:lineRule="auto"/>
    </w:pPr>
    <w:rPr>
      <w:rFonts w:ascii="Myriad Pro" w:hAnsi="Myriad Pro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65F2"/>
    <w:pPr>
      <w:spacing w:after="0" w:line="240" w:lineRule="auto"/>
      <w:outlineLvl w:val="0"/>
    </w:pPr>
    <w:rPr>
      <w:rFonts w:eastAsia="Times New Roman" w:cs="Times New Roman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75D"/>
    <w:pPr>
      <w:keepNext/>
      <w:keepLines/>
      <w:spacing w:before="160" w:line="240" w:lineRule="auto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040D"/>
    <w:pPr>
      <w:numPr>
        <w:numId w:val="1"/>
      </w:numPr>
      <w:spacing w:before="320" w:after="120" w:line="240" w:lineRule="auto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90A0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A0F"/>
  </w:style>
  <w:style w:type="character" w:styleId="PageNumber">
    <w:name w:val="page number"/>
    <w:basedOn w:val="DefaultParagraphFont"/>
    <w:uiPriority w:val="99"/>
    <w:semiHidden/>
    <w:unhideWhenUsed/>
    <w:rsid w:val="00190A0F"/>
  </w:style>
  <w:style w:type="paragraph" w:styleId="Header">
    <w:name w:val="header"/>
    <w:basedOn w:val="Normal"/>
    <w:link w:val="HeaderChar"/>
    <w:uiPriority w:val="99"/>
    <w:unhideWhenUsed/>
    <w:rsid w:val="00190A0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A0F"/>
  </w:style>
  <w:style w:type="paragraph" w:styleId="ListParagraph">
    <w:name w:val="List Paragraph"/>
    <w:basedOn w:val="Normal"/>
    <w:uiPriority w:val="34"/>
    <w:qFormat/>
    <w:rsid w:val="006E65F2"/>
    <w:pPr>
      <w:numPr>
        <w:numId w:val="2"/>
      </w:numPr>
      <w:spacing w:after="120" w:line="240" w:lineRule="auto"/>
    </w:pPr>
    <w:rPr>
      <w:szCs w:val="22"/>
    </w:rPr>
  </w:style>
  <w:style w:type="paragraph" w:customStyle="1" w:styleId="Default">
    <w:name w:val="Default"/>
    <w:rsid w:val="00E4296A"/>
    <w:pPr>
      <w:autoSpaceDE w:val="0"/>
      <w:autoSpaceDN w:val="0"/>
      <w:adjustRightInd w:val="0"/>
    </w:pPr>
    <w:rPr>
      <w:rFonts w:ascii="Garamond" w:eastAsia="MS Mincho" w:hAnsi="Garamond" w:cs="Garamond"/>
      <w:color w:val="000000"/>
      <w:lang w:eastAsia="fi-FI"/>
    </w:rPr>
  </w:style>
  <w:style w:type="character" w:styleId="Hyperlink">
    <w:name w:val="Hyperlink"/>
    <w:basedOn w:val="DefaultParagraphFont"/>
    <w:uiPriority w:val="99"/>
    <w:unhideWhenUsed/>
    <w:rsid w:val="00E4296A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E65F2"/>
    <w:rPr>
      <w:rFonts w:ascii="Myriad Pro" w:eastAsia="Times New Roman" w:hAnsi="Myriad Pro" w:cs="Times New Roman"/>
      <w:b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675D"/>
    <w:rPr>
      <w:rFonts w:ascii="Myriad Pro" w:eastAsiaTheme="majorEastAsia" w:hAnsi="Myriad Pro" w:cstheme="majorBidi"/>
      <w:b/>
      <w:sz w:val="28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1B33"/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1B33"/>
    <w:rPr>
      <w:rFonts w:ascii="Myriad Pro" w:eastAsia="Times New Roman" w:hAnsi="Myriad Pro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1B3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01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1B33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1B33"/>
    <w:rPr>
      <w:rFonts w:ascii="Myriad Pro" w:eastAsia="Times New Roman" w:hAnsi="Myriad Pro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B3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29F"/>
    <w:rPr>
      <w:rFonts w:eastAsia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29F"/>
    <w:rPr>
      <w:rFonts w:ascii="Myriad Pro" w:eastAsia="Times New Roman" w:hAnsi="Myriad Pro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8E7752"/>
    <w:rPr>
      <w:rFonts w:ascii="Myriad Pro" w:hAnsi="Myriad Pro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ED040D"/>
    <w:rPr>
      <w:rFonts w:ascii="Myriad Pro" w:hAnsi="Myriad Pro"/>
      <w:b/>
    </w:rPr>
  </w:style>
  <w:style w:type="character" w:customStyle="1" w:styleId="UnresolvedMention1">
    <w:name w:val="Unresolved Mention1"/>
    <w:basedOn w:val="DefaultParagraphFont"/>
    <w:uiPriority w:val="99"/>
    <w:rsid w:val="007368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64F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123DA"/>
    <w:rPr>
      <w:rFonts w:ascii="Myriad Pro" w:hAnsi="Myriad Pro"/>
      <w:sz w:val="2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421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C2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940F88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tle">
    <w:name w:val="Title"/>
    <w:basedOn w:val="Normal"/>
    <w:next w:val="Normal"/>
    <w:link w:val="TitleChar"/>
    <w:uiPriority w:val="10"/>
    <w:qFormat/>
    <w:rsid w:val="006336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PlainTable2">
    <w:name w:val="Plain Table 2"/>
    <w:basedOn w:val="TableNormal"/>
    <w:uiPriority w:val="42"/>
    <w:rsid w:val="0083631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164B6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EF569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tml-span">
    <w:name w:val="html-span"/>
    <w:basedOn w:val="DefaultParagraphFont"/>
    <w:rsid w:val="002B4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se.ac.uk/south-asia-centre/people/visiting-fellows" TargetMode="External"/><Relationship Id="rId13" Type="http://schemas.openxmlformats.org/officeDocument/2006/relationships/hyperlink" Target="http://nio.nust.edu.pk/about-us/nio-team/" TargetMode="External"/><Relationship Id="rId18" Type="http://schemas.openxmlformats.org/officeDocument/2006/relationships/hyperlink" Target="https://www.youtube.com/watch?v=mJDTXy6gcFE" TargetMode="External"/><Relationship Id="rId26" Type="http://schemas.openxmlformats.org/officeDocument/2006/relationships/hyperlink" Target="https://www.globalvillagespace.com/what-is-not-honor-redefining-honor-in-south-as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CTKWsvSWkE8&amp;t=107s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isha5@live.com" TargetMode="External"/><Relationship Id="rId17" Type="http://schemas.openxmlformats.org/officeDocument/2006/relationships/hyperlink" Target="https://www.youtube.com/watch?v=ubJ_Vd6dRCQ" TargetMode="External"/><Relationship Id="rId25" Type="http://schemas.openxmlformats.org/officeDocument/2006/relationships/hyperlink" Target="https://www.globalvillagespace.com/self-worth-and-ageing...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R92nxa9YzV0&amp;t=1s" TargetMode="External"/><Relationship Id="rId20" Type="http://schemas.openxmlformats.org/officeDocument/2006/relationships/hyperlink" Target="https://drive.google.com/file/d/1yfE0gLlk4aGJZaPohNQU8ADfiX11uWvB/view?usp=sharing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isha.jalil@nshs.nust.edu.pk" TargetMode="External"/><Relationship Id="rId24" Type="http://schemas.openxmlformats.org/officeDocument/2006/relationships/hyperlink" Target="https://blogs.lse.ac.uk/southasia/2024/03/11/tackling-economic-violence-against-women-in-pakistan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hyperlink" Target="https://en.baaghitv.com/the-death-of-learning-from-intellectual-depth-to-performance-metrics-in-universities?fbclid=IwY2xjawQPt_dleHRuA2FlbQIxMQBzcnRjBmFwcF9pZBAyMjIwMzkxNzg4MjAwODkyAAEeMUgX_BcdksHPnqQUUiehQQb0YXmI2637WcQpfKWs2k1g6iTC_kMmzLiL5x4_aem_ceYrtWz8tbW6ORmFjKiXZQ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nshs.nust.edu.pk/faculty/" TargetMode="External"/><Relationship Id="rId19" Type="http://schemas.openxmlformats.org/officeDocument/2006/relationships/hyperlink" Target="https://www.youtube.com/watch?v=_I34dNjVxZ0&amp;t=10s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2-2935-4756" TargetMode="External"/><Relationship Id="rId14" Type="http://schemas.openxmlformats.org/officeDocument/2006/relationships/hyperlink" Target="https://www.lse.ac.uk/south-asia-centre/people/visiting-fellows" TargetMode="External"/><Relationship Id="rId22" Type="http://schemas.openxmlformats.org/officeDocument/2006/relationships/hyperlink" Target="https://mastodon.social/@baaghitv/115915872283156161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rhi\Documents\Mukautetut%20Office-mallit\TENK_TK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7C356-AE92-4EE3-9C72-7A4C04810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TENK_TK</Template>
  <TotalTime>2002</TotalTime>
  <Pages>13</Pages>
  <Words>3466</Words>
  <Characters>19762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TENK: Researcher's CV Template</vt:lpstr>
      <vt:lpstr>TENK: Researcher's CV Template</vt:lpstr>
    </vt:vector>
  </TitlesOfParts>
  <Company>Microsoft</Company>
  <LinksUpToDate>false</LinksUpToDate>
  <CharactersWithSpaces>23182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TENK: Researcher's CV Template</dc:title>
  <dc:creator>TENK</dc:creator>
  <cp:lastModifiedBy>Aisha Jalil</cp:lastModifiedBy>
  <cp:revision>149</cp:revision>
  <cp:lastPrinted>2020-02-27T08:05:00Z</cp:lastPrinted>
  <dcterms:created xsi:type="dcterms:W3CDTF">2025-04-18T06:54:00Z</dcterms:created>
  <dcterms:modified xsi:type="dcterms:W3CDTF">2026-06-18T08:07:00Z</dcterms:modified>
</cp:coreProperties>
</file>